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E365B3" w14:textId="77777777" w:rsidR="000E17B3" w:rsidRDefault="000E17B3" w:rsidP="00497986">
      <w:r>
        <w:rPr>
          <w:noProof/>
          <w:lang w:val="en-GB" w:eastAsia="en-GB"/>
        </w:rPr>
        <w:drawing>
          <wp:anchor distT="0" distB="0" distL="114300" distR="114300" simplePos="0" relativeHeight="251747328" behindDoc="0" locked="0" layoutInCell="1" allowOverlap="1" wp14:anchorId="5A00A9EF" wp14:editId="668428C3">
            <wp:simplePos x="0" y="0"/>
            <wp:positionH relativeFrom="margin">
              <wp:posOffset>-457200</wp:posOffset>
            </wp:positionH>
            <wp:positionV relativeFrom="paragraph">
              <wp:posOffset>-426085</wp:posOffset>
            </wp:positionV>
            <wp:extent cx="7010400" cy="118110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obert browning headed paper image.png"/>
                    <pic:cNvPicPr/>
                  </pic:nvPicPr>
                  <pic:blipFill rotWithShape="1">
                    <a:blip r:embed="rId9">
                      <a:extLst>
                        <a:ext uri="{28A0092B-C50C-407E-A947-70E740481C1C}">
                          <a14:useLocalDpi xmlns:a14="http://schemas.microsoft.com/office/drawing/2010/main" val="0"/>
                        </a:ext>
                      </a:extLst>
                    </a:blip>
                    <a:srcRect l="1" t="19171" r="481" b="16580"/>
                    <a:stretch/>
                  </pic:blipFill>
                  <pic:spPr bwMode="auto">
                    <a:xfrm>
                      <a:off x="0" y="0"/>
                      <a:ext cx="7010400" cy="1181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72A6659" w14:textId="77777777" w:rsidR="000E17B3" w:rsidRDefault="000E17B3" w:rsidP="00497986"/>
    <w:p w14:paraId="0A37501D" w14:textId="77777777" w:rsidR="00497986" w:rsidRDefault="00497986" w:rsidP="00497986"/>
    <w:p w14:paraId="5DAB6C7B" w14:textId="4F2F5760" w:rsidR="00CA6643" w:rsidRDefault="000E17B3" w:rsidP="00672090">
      <w:pPr>
        <w:pStyle w:val="Heading2"/>
        <w:jc w:val="center"/>
      </w:pPr>
      <w:r>
        <w:t>Reception</w:t>
      </w:r>
      <w:r w:rsidR="00497986">
        <w:t xml:space="preserve"> Welcome Pack</w:t>
      </w:r>
    </w:p>
    <w:p w14:paraId="6637E80C" w14:textId="77777777" w:rsidR="00672090" w:rsidRPr="00672090" w:rsidRDefault="00672090" w:rsidP="00672090"/>
    <w:p w14:paraId="2D18FE97" w14:textId="28A4D3C6" w:rsidR="00CA6643" w:rsidRDefault="00CA6643" w:rsidP="00CA6643">
      <w:pPr>
        <w:pStyle w:val="Heading2"/>
        <w:rPr>
          <w:b/>
          <w:sz w:val="24"/>
        </w:rPr>
      </w:pPr>
      <w:r w:rsidRPr="00CA6643">
        <w:rPr>
          <w:b/>
          <w:sz w:val="24"/>
        </w:rPr>
        <w:t xml:space="preserve">Home </w:t>
      </w:r>
      <w:r>
        <w:rPr>
          <w:b/>
          <w:sz w:val="24"/>
        </w:rPr>
        <w:t xml:space="preserve">Visit: </w:t>
      </w:r>
    </w:p>
    <w:p w14:paraId="565D2A5F" w14:textId="77777777" w:rsidR="00672090" w:rsidRPr="00672090" w:rsidRDefault="00672090" w:rsidP="00672090"/>
    <w:p w14:paraId="02EB378F" w14:textId="77777777" w:rsidR="00CA6643" w:rsidRDefault="00CA6643" w:rsidP="002B6EAB">
      <w:pPr>
        <w:pStyle w:val="Heading2"/>
        <w:rPr>
          <w:b/>
          <w:sz w:val="24"/>
        </w:rPr>
      </w:pPr>
    </w:p>
    <w:p w14:paraId="6EF64F96" w14:textId="7FC174C8" w:rsidR="00CA6643" w:rsidRDefault="002B6EAB" w:rsidP="002B6EAB">
      <w:pPr>
        <w:pStyle w:val="Heading2"/>
        <w:rPr>
          <w:b/>
          <w:sz w:val="24"/>
        </w:rPr>
      </w:pPr>
      <w:r w:rsidRPr="00CA6643">
        <w:rPr>
          <w:b/>
          <w:sz w:val="24"/>
        </w:rPr>
        <w:t>Start Date:</w:t>
      </w:r>
      <w:r w:rsidR="00CA6643" w:rsidRPr="00CA6643">
        <w:rPr>
          <w:b/>
          <w:sz w:val="24"/>
        </w:rPr>
        <w:t xml:space="preserve"> </w:t>
      </w:r>
      <w:r w:rsidR="005566FD">
        <w:rPr>
          <w:b/>
          <w:sz w:val="24"/>
        </w:rPr>
        <w:t xml:space="preserve"> Monday 9</w:t>
      </w:r>
      <w:r w:rsidR="005566FD" w:rsidRPr="005566FD">
        <w:rPr>
          <w:b/>
          <w:sz w:val="24"/>
          <w:vertAlign w:val="superscript"/>
        </w:rPr>
        <w:t>th</w:t>
      </w:r>
      <w:r w:rsidR="005566FD">
        <w:rPr>
          <w:b/>
          <w:sz w:val="24"/>
        </w:rPr>
        <w:t xml:space="preserve"> Se</w:t>
      </w:r>
      <w:r w:rsidR="00FE481B">
        <w:rPr>
          <w:b/>
          <w:sz w:val="24"/>
        </w:rPr>
        <w:t>p</w:t>
      </w:r>
      <w:r w:rsidR="005566FD">
        <w:rPr>
          <w:b/>
          <w:sz w:val="24"/>
        </w:rPr>
        <w:t>tember</w:t>
      </w:r>
    </w:p>
    <w:p w14:paraId="6A05A809" w14:textId="77777777" w:rsidR="00CA6643" w:rsidRPr="00CA6643" w:rsidRDefault="00CA6643" w:rsidP="00CA6643"/>
    <w:p w14:paraId="354139AA" w14:textId="77777777" w:rsidR="00497986" w:rsidRDefault="000E17B3" w:rsidP="005559A3">
      <w:pPr>
        <w:tabs>
          <w:tab w:val="left" w:pos="3390"/>
        </w:tabs>
      </w:pPr>
      <w:r w:rsidRPr="002B6EAB">
        <w:rPr>
          <w:b/>
          <w:noProof/>
          <w:lang w:val="en-GB" w:eastAsia="en-GB"/>
        </w:rPr>
        <mc:AlternateContent>
          <mc:Choice Requires="wps">
            <w:drawing>
              <wp:anchor distT="0" distB="0" distL="114300" distR="114300" simplePos="0" relativeHeight="251655168" behindDoc="0" locked="0" layoutInCell="1" allowOverlap="1" wp14:anchorId="769A757F" wp14:editId="1E9A7051">
                <wp:simplePos x="0" y="0"/>
                <wp:positionH relativeFrom="column">
                  <wp:posOffset>2047875</wp:posOffset>
                </wp:positionH>
                <wp:positionV relativeFrom="paragraph">
                  <wp:posOffset>153035</wp:posOffset>
                </wp:positionV>
                <wp:extent cx="4467225" cy="942975"/>
                <wp:effectExtent l="0" t="0" r="28575"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7225" cy="942975"/>
                        </a:xfrm>
                        <a:prstGeom prst="rect">
                          <a:avLst/>
                        </a:prstGeom>
                        <a:solidFill>
                          <a:srgbClr val="FFFFFF"/>
                        </a:solidFill>
                        <a:ln w="12700">
                          <a:solidFill>
                            <a:schemeClr val="accent1"/>
                          </a:solidFill>
                          <a:miter lim="800000"/>
                          <a:headEnd/>
                          <a:tailEnd/>
                        </a:ln>
                      </wps:spPr>
                      <wps:txbx>
                        <w:txbxContent>
                          <w:p w14:paraId="663D217A" w14:textId="77777777" w:rsidR="005559A3" w:rsidRDefault="005559A3" w:rsidP="00720A91">
                            <w:pPr>
                              <w:jc w:val="center"/>
                            </w:pPr>
                            <w:r w:rsidRPr="005559A3">
                              <w:t xml:space="preserve">Welcome to </w:t>
                            </w:r>
                            <w:r w:rsidR="000E17B3">
                              <w:t>Robert Browning Reception Class.</w:t>
                            </w:r>
                          </w:p>
                          <w:p w14:paraId="6EAC4E36" w14:textId="77777777" w:rsidR="005559A3" w:rsidRPr="005559A3" w:rsidRDefault="005559A3" w:rsidP="00720A91">
                            <w:pPr>
                              <w:jc w:val="center"/>
                            </w:pPr>
                            <w:r w:rsidRPr="005559A3">
                              <w:t xml:space="preserve">We are pleased that you have chosen our school for your child. Here is some </w:t>
                            </w:r>
                            <w:r>
                              <w:t xml:space="preserve">more </w:t>
                            </w:r>
                            <w:r w:rsidRPr="005559A3">
                              <w:t>information about our</w:t>
                            </w:r>
                            <w:r>
                              <w:t xml:space="preserve"> </w:t>
                            </w:r>
                            <w:r w:rsidR="000E17B3">
                              <w:t>Reception class</w:t>
                            </w:r>
                            <w:r>
                              <w:t xml:space="preserve"> to help you know what to expect when your child starts in September.</w:t>
                            </w:r>
                          </w:p>
                          <w:p w14:paraId="5A39BBE3" w14:textId="77777777" w:rsidR="005559A3" w:rsidRDefault="005559A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p14="http://schemas.microsoft.com/office/word/2010/wordml">
            <w:pict w14:anchorId="176F67B7">
              <v:shapetype id="_x0000_t202" coordsize="21600,21600" o:spt="202" path="m,l,21600r21600,l21600,xe" w14:anchorId="769A757F">
                <v:stroke joinstyle="miter"/>
                <v:path gradientshapeok="t" o:connecttype="rect"/>
              </v:shapetype>
              <v:shape id="Text Box 2" style="position:absolute;margin-left:161.25pt;margin-top:12.05pt;width:351.75pt;height:74.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strokecolor="#073e87 [3204]" strokeweight="1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">
                <v:textbox>
                  <w:txbxContent>
                    <w:p w:rsidR="005559A3" w:rsidP="00720A91" w:rsidRDefault="005559A3" w14:paraId="5E02C264" wp14:textId="77777777">
                      <w:pPr>
                        <w:jc w:val="center"/>
                      </w:pPr>
                      <w:r w:rsidRPr="005559A3">
                        <w:t xml:space="preserve">Welcome to </w:t>
                      </w:r>
                      <w:r w:rsidR="000E17B3">
                        <w:t>Robert Browning Reception Class.</w:t>
                      </w:r>
                    </w:p>
                    <w:p w:rsidRPr="005559A3" w:rsidR="005559A3" w:rsidP="00720A91" w:rsidRDefault="005559A3" w14:paraId="35751FB1" wp14:textId="77777777">
                      <w:pPr>
                        <w:jc w:val="center"/>
                      </w:pPr>
                      <w:r w:rsidRPr="005559A3">
                        <w:t xml:space="preserve">We are pleased that you have chosen our school for your child. Here is some </w:t>
                      </w:r>
                      <w:r>
                        <w:t xml:space="preserve">more </w:t>
                      </w:r>
                      <w:r w:rsidRPr="005559A3">
                        <w:t>information about our</w:t>
                      </w:r>
                      <w:r>
                        <w:t xml:space="preserve"> </w:t>
                      </w:r>
                      <w:r w:rsidR="000E17B3">
                        <w:t>Reception class</w:t>
                      </w:r>
                      <w:r>
                        <w:t xml:space="preserve"> to help you know what to expect when your child starts in September.</w:t>
                      </w:r>
                    </w:p>
                    <w:p w:rsidR="005559A3" w:rsidRDefault="005559A3" w14:paraId="41C8F396" wp14:textId="77777777"/>
                  </w:txbxContent>
                </v:textbox>
              </v:shape>
            </w:pict>
          </mc:Fallback>
        </mc:AlternateContent>
      </w:r>
      <w:r w:rsidR="00CC66FB">
        <w:rPr>
          <w:noProof/>
          <w:lang w:val="en-GB" w:eastAsia="en-GB"/>
        </w:rPr>
        <w:drawing>
          <wp:anchor distT="0" distB="0" distL="114300" distR="114300" simplePos="0" relativeHeight="251751424" behindDoc="0" locked="0" layoutInCell="1" allowOverlap="1" wp14:anchorId="41715D6B" wp14:editId="07777777">
            <wp:simplePos x="0" y="0"/>
            <wp:positionH relativeFrom="column">
              <wp:posOffset>0</wp:posOffset>
            </wp:positionH>
            <wp:positionV relativeFrom="paragraph">
              <wp:posOffset>635</wp:posOffset>
            </wp:positionV>
            <wp:extent cx="1863090" cy="1352550"/>
            <wp:effectExtent l="0" t="0" r="3810" b="0"/>
            <wp:wrapThrough wrapText="bothSides">
              <wp:wrapPolygon edited="0">
                <wp:start x="0" y="0"/>
                <wp:lineTo x="0" y="21296"/>
                <wp:lineTo x="21423" y="21296"/>
                <wp:lineTo x="21423"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SC02709.JPG"/>
                    <pic:cNvPicPr/>
                  </pic:nvPicPr>
                  <pic:blipFill rotWithShape="1">
                    <a:blip r:embed="rId10" cstate="print">
                      <a:extLst>
                        <a:ext uri="{28A0092B-C50C-407E-A947-70E740481C1C}">
                          <a14:useLocalDpi xmlns:a14="http://schemas.microsoft.com/office/drawing/2010/main" val="0"/>
                        </a:ext>
                      </a:extLst>
                    </a:blip>
                    <a:srcRect l="29019" r="20101" b="50754"/>
                    <a:stretch/>
                  </pic:blipFill>
                  <pic:spPr bwMode="auto">
                    <a:xfrm>
                      <a:off x="0" y="0"/>
                      <a:ext cx="1863090" cy="1352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F2B4C">
        <w:tab/>
        <w:t xml:space="preserve"> </w:t>
      </w:r>
    </w:p>
    <w:p w14:paraId="72A3D3EC" w14:textId="77777777" w:rsidR="007F2B4C" w:rsidRDefault="007F2B4C" w:rsidP="007F2B4C">
      <w:pPr>
        <w:tabs>
          <w:tab w:val="left" w:pos="3390"/>
        </w:tabs>
      </w:pPr>
    </w:p>
    <w:p w14:paraId="0D0B940D" w14:textId="77777777" w:rsidR="007F2B4C" w:rsidRDefault="007F2B4C" w:rsidP="007F2B4C">
      <w:pPr>
        <w:tabs>
          <w:tab w:val="left" w:pos="3390"/>
        </w:tabs>
      </w:pPr>
    </w:p>
    <w:p w14:paraId="0E27B00A" w14:textId="77777777" w:rsidR="007F2B4C" w:rsidRDefault="007F2B4C" w:rsidP="007F2B4C">
      <w:pPr>
        <w:tabs>
          <w:tab w:val="left" w:pos="3390"/>
        </w:tabs>
      </w:pPr>
    </w:p>
    <w:p w14:paraId="60061E4C" w14:textId="77777777" w:rsidR="007F2B4C" w:rsidRDefault="007F2B4C" w:rsidP="007F2B4C">
      <w:pPr>
        <w:tabs>
          <w:tab w:val="left" w:pos="3390"/>
        </w:tabs>
      </w:pPr>
    </w:p>
    <w:p w14:paraId="7AD3BEFA" w14:textId="77777777" w:rsidR="005559A3" w:rsidRPr="007F2B4C" w:rsidRDefault="005559A3" w:rsidP="005559A3">
      <w:pPr>
        <w:pStyle w:val="Heading3"/>
        <w:rPr>
          <w:lang w:val="en-GB"/>
        </w:rPr>
      </w:pPr>
      <w:r>
        <w:rPr>
          <w:lang w:val="en-GB"/>
        </w:rPr>
        <w:t>Reception Places</w:t>
      </w:r>
    </w:p>
    <w:p w14:paraId="19B63510" w14:textId="688DE73C" w:rsidR="007F2B4C" w:rsidRDefault="00872ECA" w:rsidP="007F2B4C">
      <w:pPr>
        <w:tabs>
          <w:tab w:val="left" w:pos="3390"/>
        </w:tabs>
        <w:rPr>
          <w:lang w:val="en-GB"/>
        </w:rPr>
      </w:pPr>
      <w:r>
        <w:rPr>
          <w:lang w:val="en-GB"/>
        </w:rPr>
        <w:t>School starts at 8.55</w:t>
      </w:r>
      <w:r w:rsidR="005559A3">
        <w:rPr>
          <w:lang w:val="en-GB"/>
        </w:rPr>
        <w:t>am and f</w:t>
      </w:r>
      <w:r w:rsidR="00C9779E">
        <w:rPr>
          <w:lang w:val="en-GB"/>
        </w:rPr>
        <w:t xml:space="preserve">inishes at 3.30pm. It is </w:t>
      </w:r>
      <w:r w:rsidR="005559A3">
        <w:rPr>
          <w:lang w:val="en-GB"/>
        </w:rPr>
        <w:t xml:space="preserve">important that your child arrives </w:t>
      </w:r>
      <w:r w:rsidR="00353B52">
        <w:rPr>
          <w:lang w:val="en-GB"/>
        </w:rPr>
        <w:t>and is collected on time.</w:t>
      </w:r>
      <w:r w:rsidR="005559A3">
        <w:rPr>
          <w:lang w:val="en-GB"/>
        </w:rPr>
        <w:t xml:space="preserve"> </w:t>
      </w:r>
    </w:p>
    <w:p w14:paraId="18ECB95F" w14:textId="77777777" w:rsidR="005C4938" w:rsidRDefault="005C4938" w:rsidP="005C4938">
      <w:pPr>
        <w:pStyle w:val="Heading3"/>
        <w:rPr>
          <w:lang w:val="en-GB"/>
        </w:rPr>
      </w:pPr>
      <w:r>
        <w:rPr>
          <w:lang w:val="en-GB"/>
        </w:rPr>
        <w:t>Home Visits</w:t>
      </w:r>
    </w:p>
    <w:p w14:paraId="21C9E4A4" w14:textId="3D2218CE" w:rsidR="005C4938" w:rsidRPr="005C4938" w:rsidRDefault="00C9779E" w:rsidP="005C4938">
      <w:pPr>
        <w:rPr>
          <w:lang w:val="en-GB"/>
        </w:rPr>
      </w:pPr>
      <w:r>
        <w:rPr>
          <w:lang w:val="en-GB"/>
        </w:rPr>
        <w:t>T</w:t>
      </w:r>
      <w:r w:rsidR="005C4938" w:rsidRPr="005C4938">
        <w:rPr>
          <w:lang w:val="en-GB"/>
        </w:rPr>
        <w:t xml:space="preserve">he class team will visit you and your child at your home. This is a chance for us to meet </w:t>
      </w:r>
      <w:r w:rsidR="00C559A3">
        <w:rPr>
          <w:lang w:val="en-GB"/>
        </w:rPr>
        <w:t xml:space="preserve">with </w:t>
      </w:r>
      <w:r w:rsidR="005C4938" w:rsidRPr="005C4938">
        <w:rPr>
          <w:lang w:val="en-GB"/>
        </w:rPr>
        <w:t>you and your child and find out about their preferences and routines. This will support your child in settling into our school. It also allows your child to begin to get to know the staff in your home environment.</w:t>
      </w:r>
      <w:r w:rsidR="005C4938">
        <w:rPr>
          <w:lang w:val="en-GB"/>
        </w:rPr>
        <w:t xml:space="preserve"> </w:t>
      </w:r>
    </w:p>
    <w:p w14:paraId="36D818B6" w14:textId="77777777" w:rsidR="00CF197F" w:rsidRDefault="009330A0" w:rsidP="00CF197F">
      <w:pPr>
        <w:pStyle w:val="Heading3"/>
        <w:rPr>
          <w:lang w:val="en-GB"/>
        </w:rPr>
      </w:pPr>
      <w:r>
        <w:rPr>
          <w:noProof/>
          <w:lang w:val="en-GB" w:eastAsia="en-GB"/>
        </w:rPr>
        <w:drawing>
          <wp:anchor distT="0" distB="0" distL="114300" distR="114300" simplePos="0" relativeHeight="251750400" behindDoc="0" locked="0" layoutInCell="1" allowOverlap="1" wp14:anchorId="09CDF26C" wp14:editId="07777777">
            <wp:simplePos x="0" y="0"/>
            <wp:positionH relativeFrom="margin">
              <wp:align>left</wp:align>
            </wp:positionH>
            <wp:positionV relativeFrom="paragraph">
              <wp:posOffset>108585</wp:posOffset>
            </wp:positionV>
            <wp:extent cx="1613535" cy="1466215"/>
            <wp:effectExtent l="0" t="0" r="5715" b="635"/>
            <wp:wrapThrough wrapText="bothSides">
              <wp:wrapPolygon edited="0">
                <wp:start x="0" y="0"/>
                <wp:lineTo x="0" y="21329"/>
                <wp:lineTo x="21421" y="21329"/>
                <wp:lineTo x="21421"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irl cutting.JPG"/>
                    <pic:cNvPicPr/>
                  </pic:nvPicPr>
                  <pic:blipFill rotWithShape="1">
                    <a:blip r:embed="rId11" cstate="print">
                      <a:extLst>
                        <a:ext uri="{28A0092B-C50C-407E-A947-70E740481C1C}">
                          <a14:useLocalDpi xmlns:a14="http://schemas.microsoft.com/office/drawing/2010/main" val="0"/>
                        </a:ext>
                      </a:extLst>
                    </a:blip>
                    <a:srcRect l="14743" r="16667" b="16880"/>
                    <a:stretch/>
                  </pic:blipFill>
                  <pic:spPr bwMode="auto">
                    <a:xfrm>
                      <a:off x="0" y="0"/>
                      <a:ext cx="1613535" cy="14662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F197F">
        <w:rPr>
          <w:lang w:val="en-GB"/>
        </w:rPr>
        <w:t>The Curriculum</w:t>
      </w:r>
    </w:p>
    <w:p w14:paraId="40EC6C69" w14:textId="77777777" w:rsidR="00CF197F" w:rsidRDefault="00CF197F" w:rsidP="00CF197F">
      <w:pPr>
        <w:rPr>
          <w:lang w:val="en-GB"/>
        </w:rPr>
      </w:pPr>
      <w:r>
        <w:rPr>
          <w:lang w:val="en-GB"/>
        </w:rPr>
        <w:t>We follow the Early Years Foundation Stage Curriculum.  This has seven areas of learnin</w:t>
      </w:r>
      <w:r w:rsidR="00084997">
        <w:rPr>
          <w:lang w:val="en-GB"/>
        </w:rPr>
        <w:t>g including three prime areas: Communication and Language, Physical Development and Personal, Social and Emotional D</w:t>
      </w:r>
      <w:r>
        <w:rPr>
          <w:lang w:val="en-GB"/>
        </w:rPr>
        <w:t xml:space="preserve">evelopment; and four specific areas: </w:t>
      </w:r>
      <w:r w:rsidR="00084997">
        <w:rPr>
          <w:lang w:val="en-GB"/>
        </w:rPr>
        <w:t>Literacy, M</w:t>
      </w:r>
      <w:r>
        <w:rPr>
          <w:lang w:val="en-GB"/>
        </w:rPr>
        <w:t>athem</w:t>
      </w:r>
      <w:r w:rsidR="00084997">
        <w:rPr>
          <w:lang w:val="en-GB"/>
        </w:rPr>
        <w:t>atics, Understanding of the World and E</w:t>
      </w:r>
      <w:r>
        <w:rPr>
          <w:lang w:val="en-GB"/>
        </w:rPr>
        <w:t xml:space="preserve">xpressive </w:t>
      </w:r>
      <w:r w:rsidR="00084997">
        <w:rPr>
          <w:lang w:val="en-GB"/>
        </w:rPr>
        <w:t>Arts and D</w:t>
      </w:r>
      <w:r>
        <w:rPr>
          <w:lang w:val="en-GB"/>
        </w:rPr>
        <w:t xml:space="preserve">esign. </w:t>
      </w:r>
      <w:r w:rsidR="00E43B44">
        <w:rPr>
          <w:lang w:val="en-GB"/>
        </w:rPr>
        <w:t>These are taugh</w:t>
      </w:r>
      <w:r w:rsidR="005A4046">
        <w:rPr>
          <w:lang w:val="en-GB"/>
        </w:rPr>
        <w:t>t through topics which have been</w:t>
      </w:r>
      <w:r w:rsidR="00E43B44">
        <w:rPr>
          <w:lang w:val="en-GB"/>
        </w:rPr>
        <w:t xml:space="preserve"> carefully </w:t>
      </w:r>
      <w:r w:rsidR="00150D3D">
        <w:rPr>
          <w:lang w:val="en-GB"/>
        </w:rPr>
        <w:t>planned</w:t>
      </w:r>
      <w:r w:rsidR="00031DCC">
        <w:rPr>
          <w:lang w:val="en-GB"/>
        </w:rPr>
        <w:t xml:space="preserve"> </w:t>
      </w:r>
      <w:r w:rsidR="00E43B44">
        <w:rPr>
          <w:lang w:val="en-GB"/>
        </w:rPr>
        <w:t xml:space="preserve">to engage and interest the children. </w:t>
      </w:r>
      <w:r w:rsidR="00031DCC">
        <w:rPr>
          <w:lang w:val="en-GB"/>
        </w:rPr>
        <w:t xml:space="preserve">We encourage parents to contribute to the planning too by letting us know what your children are interested in. </w:t>
      </w:r>
      <w:r w:rsidR="00E43B44">
        <w:rPr>
          <w:lang w:val="en-GB"/>
        </w:rPr>
        <w:t>The firs</w:t>
      </w:r>
      <w:r w:rsidR="00084997">
        <w:rPr>
          <w:lang w:val="en-GB"/>
        </w:rPr>
        <w:t>t topic of the Autumn Term is ‘O</w:t>
      </w:r>
      <w:r w:rsidR="00E43B44">
        <w:rPr>
          <w:lang w:val="en-GB"/>
        </w:rPr>
        <w:t xml:space="preserve">urselves’. This </w:t>
      </w:r>
      <w:r w:rsidR="00031DCC">
        <w:rPr>
          <w:lang w:val="en-GB"/>
        </w:rPr>
        <w:t xml:space="preserve">really helps us to get to know your child in their first few weeks of school. </w:t>
      </w:r>
      <w:r>
        <w:rPr>
          <w:lang w:val="en-GB"/>
        </w:rPr>
        <w:t>We will provide you with further information about the curriculum thr</w:t>
      </w:r>
      <w:r w:rsidR="00353B52">
        <w:rPr>
          <w:lang w:val="en-GB"/>
        </w:rPr>
        <w:t>ough</w:t>
      </w:r>
      <w:r w:rsidR="00E43B44">
        <w:rPr>
          <w:lang w:val="en-GB"/>
        </w:rPr>
        <w:t xml:space="preserve"> letters home</w:t>
      </w:r>
      <w:r w:rsidR="00353B52">
        <w:rPr>
          <w:lang w:val="en-GB"/>
        </w:rPr>
        <w:t>, stay and play sessions</w:t>
      </w:r>
      <w:r>
        <w:rPr>
          <w:lang w:val="en-GB"/>
        </w:rPr>
        <w:t xml:space="preserve"> and our programme of parent workshops. </w:t>
      </w:r>
    </w:p>
    <w:p w14:paraId="1964B9E7" w14:textId="77777777" w:rsidR="00827054" w:rsidRDefault="00417D1A" w:rsidP="00827054">
      <w:pPr>
        <w:pStyle w:val="Heading3"/>
        <w:rPr>
          <w:lang w:val="en-GB"/>
        </w:rPr>
      </w:pPr>
      <w:r>
        <w:rPr>
          <w:lang w:val="en-GB"/>
        </w:rPr>
        <w:lastRenderedPageBreak/>
        <w:t>What to bring to School</w:t>
      </w:r>
    </w:p>
    <w:p w14:paraId="08235A59" w14:textId="5F0C2AD0" w:rsidR="005F30B8" w:rsidRDefault="00AC2EFC" w:rsidP="00827054">
      <w:pPr>
        <w:rPr>
          <w:lang w:val="en-GB"/>
        </w:rPr>
      </w:pPr>
      <w:r>
        <w:rPr>
          <w:noProof/>
          <w:lang w:val="en-GB" w:eastAsia="en-GB"/>
        </w:rPr>
        <w:drawing>
          <wp:anchor distT="0" distB="0" distL="114300" distR="114300" simplePos="0" relativeHeight="251752448" behindDoc="0" locked="0" layoutInCell="1" allowOverlap="1" wp14:anchorId="180141BD" wp14:editId="0343C096">
            <wp:simplePos x="0" y="0"/>
            <wp:positionH relativeFrom="column">
              <wp:posOffset>4924425</wp:posOffset>
            </wp:positionH>
            <wp:positionV relativeFrom="paragraph">
              <wp:posOffset>448310</wp:posOffset>
            </wp:positionV>
            <wp:extent cx="1455284" cy="1314450"/>
            <wp:effectExtent l="0" t="0" r="0" b="0"/>
            <wp:wrapThrough wrapText="bothSides">
              <wp:wrapPolygon edited="0">
                <wp:start x="0" y="0"/>
                <wp:lineTo x="0" y="21287"/>
                <wp:lineTo x="21213" y="21287"/>
                <wp:lineTo x="21213"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obert browning bookbag.jpg"/>
                    <pic:cNvPicPr/>
                  </pic:nvPicPr>
                  <pic:blipFill rotWithShape="1">
                    <a:blip r:embed="rId12">
                      <a:extLst>
                        <a:ext uri="{28A0092B-C50C-407E-A947-70E740481C1C}">
                          <a14:useLocalDpi xmlns:a14="http://schemas.microsoft.com/office/drawing/2010/main" val="0"/>
                        </a:ext>
                      </a:extLst>
                    </a:blip>
                    <a:srcRect t="25684" r="2517" b="15369"/>
                    <a:stretch/>
                  </pic:blipFill>
                  <pic:spPr bwMode="auto">
                    <a:xfrm flipH="1">
                      <a:off x="0" y="0"/>
                      <a:ext cx="1455284" cy="1314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27054">
        <w:rPr>
          <w:lang w:val="en-GB"/>
        </w:rPr>
        <w:t xml:space="preserve">Please bring a spare set of clothes to school (labelled with your child’s name) in a </w:t>
      </w:r>
      <w:r w:rsidR="00353B52">
        <w:rPr>
          <w:lang w:val="en-GB"/>
        </w:rPr>
        <w:t xml:space="preserve">small </w:t>
      </w:r>
      <w:r w:rsidR="00827054">
        <w:rPr>
          <w:lang w:val="en-GB"/>
        </w:rPr>
        <w:t xml:space="preserve">bag to hang on their peg. </w:t>
      </w:r>
      <w:r w:rsidR="00827054" w:rsidRPr="00827054">
        <w:rPr>
          <w:lang w:val="en-GB"/>
        </w:rPr>
        <w:t xml:space="preserve">This is in case your child has an accident or </w:t>
      </w:r>
      <w:r w:rsidR="00B9433F">
        <w:rPr>
          <w:lang w:val="en-GB"/>
        </w:rPr>
        <w:t xml:space="preserve">takes part in some messy play! </w:t>
      </w:r>
      <w:r>
        <w:rPr>
          <w:lang w:val="en-GB"/>
        </w:rPr>
        <w:t>Children need to bring their</w:t>
      </w:r>
      <w:r w:rsidR="00012707">
        <w:rPr>
          <w:lang w:val="en-GB"/>
        </w:rPr>
        <w:t xml:space="preserve"> </w:t>
      </w:r>
      <w:proofErr w:type="spellStart"/>
      <w:r w:rsidR="00444168">
        <w:rPr>
          <w:lang w:val="en-GB"/>
        </w:rPr>
        <w:t>bookbag</w:t>
      </w:r>
      <w:proofErr w:type="spellEnd"/>
      <w:r>
        <w:rPr>
          <w:lang w:val="en-GB"/>
        </w:rPr>
        <w:t xml:space="preserve"> </w:t>
      </w:r>
      <w:r w:rsidRPr="005566FD">
        <w:rPr>
          <w:b/>
          <w:lang w:val="en-GB"/>
        </w:rPr>
        <w:t>every day</w:t>
      </w:r>
      <w:r>
        <w:rPr>
          <w:lang w:val="en-GB"/>
        </w:rPr>
        <w:t xml:space="preserve"> –</w:t>
      </w:r>
      <w:r w:rsidR="00444168">
        <w:rPr>
          <w:lang w:val="en-GB"/>
        </w:rPr>
        <w:t xml:space="preserve"> </w:t>
      </w:r>
      <w:proofErr w:type="spellStart"/>
      <w:r>
        <w:rPr>
          <w:lang w:val="en-GB"/>
        </w:rPr>
        <w:t>bookbags</w:t>
      </w:r>
      <w:proofErr w:type="spellEnd"/>
      <w:r>
        <w:rPr>
          <w:lang w:val="en-GB"/>
        </w:rPr>
        <w:t xml:space="preserve"> may be bought f</w:t>
      </w:r>
      <w:r w:rsidR="00780D63">
        <w:rPr>
          <w:lang w:val="en-GB"/>
        </w:rPr>
        <w:t>rom the school office for £4.00</w:t>
      </w:r>
      <w:r>
        <w:rPr>
          <w:lang w:val="en-GB"/>
        </w:rPr>
        <w:t>.</w:t>
      </w:r>
      <w:r w:rsidR="00012707">
        <w:rPr>
          <w:lang w:val="en-GB"/>
        </w:rPr>
        <w:t xml:space="preserve"> </w:t>
      </w:r>
      <w:r w:rsidR="00444168">
        <w:rPr>
          <w:lang w:val="en-GB"/>
        </w:rPr>
        <w:t xml:space="preserve"> Your child will use this to bring home their reading book and homework.</w:t>
      </w:r>
    </w:p>
    <w:p w14:paraId="67713B5E" w14:textId="77777777" w:rsidR="00827054" w:rsidRPr="00827054" w:rsidRDefault="00827054" w:rsidP="00827054">
      <w:pPr>
        <w:rPr>
          <w:lang w:val="en-GB"/>
        </w:rPr>
      </w:pPr>
      <w:r>
        <w:rPr>
          <w:lang w:val="en-GB"/>
        </w:rPr>
        <w:t xml:space="preserve">Please do NOT bring toys or games from home (unless asked by the teacher). </w:t>
      </w:r>
      <w:r w:rsidR="00043014">
        <w:rPr>
          <w:lang w:val="en-GB"/>
        </w:rPr>
        <w:t xml:space="preserve"> Also please do NOT send your child with snacks or drinks (unless it is </w:t>
      </w:r>
      <w:r w:rsidR="00417D1A">
        <w:rPr>
          <w:lang w:val="en-GB"/>
        </w:rPr>
        <w:t>part of their packed lunch).</w:t>
      </w:r>
    </w:p>
    <w:p w14:paraId="41BE00FE" w14:textId="77777777" w:rsidR="005F30B8" w:rsidRDefault="005559A3" w:rsidP="005F30B8">
      <w:pPr>
        <w:pStyle w:val="Heading3"/>
        <w:rPr>
          <w:lang w:val="en-GB"/>
        </w:rPr>
      </w:pPr>
      <w:r>
        <w:rPr>
          <w:lang w:val="en-GB"/>
        </w:rPr>
        <w:t>The School Day</w:t>
      </w:r>
    </w:p>
    <w:p w14:paraId="7AAA5AB1" w14:textId="4E9BE7F5" w:rsidR="00735505" w:rsidRPr="00353B52" w:rsidRDefault="00353B52" w:rsidP="56215F0D">
      <w:pPr>
        <w:rPr>
          <w:lang w:val="en-GB"/>
        </w:rPr>
      </w:pPr>
      <w:r>
        <w:rPr>
          <w:lang w:val="en-GB"/>
        </w:rPr>
        <w:t>The Reception day begins at 8.55am when children come into class for Register. We then have a short carpet session which focusses on literacy so at the beginning of term this will often be a shared story.</w:t>
      </w:r>
      <w:r>
        <w:t xml:space="preserve">  </w:t>
      </w:r>
    </w:p>
    <w:p w14:paraId="574466B9" w14:textId="02A5CC83" w:rsidR="00913F46" w:rsidRDefault="00913F46" w:rsidP="00913F46">
      <w:pPr>
        <w:pStyle w:val="Heading4"/>
      </w:pPr>
      <w:r>
        <w:t>Focus Groups and Free Flow</w:t>
      </w:r>
    </w:p>
    <w:p w14:paraId="0C2C4694" w14:textId="352A79A7" w:rsidR="008C4241" w:rsidRDefault="006E53B0" w:rsidP="00907ACF">
      <w:pPr>
        <w:ind w:left="2832"/>
      </w:pPr>
      <w:r>
        <w:rPr>
          <w:noProof/>
          <w:lang w:val="en-GB" w:eastAsia="en-GB"/>
        </w:rPr>
        <w:drawing>
          <wp:anchor distT="0" distB="0" distL="114300" distR="114300" simplePos="0" relativeHeight="251749376" behindDoc="0" locked="0" layoutInCell="1" allowOverlap="1" wp14:anchorId="6A2105C4" wp14:editId="5E2843D6">
            <wp:simplePos x="0" y="0"/>
            <wp:positionH relativeFrom="column">
              <wp:posOffset>4837430</wp:posOffset>
            </wp:positionH>
            <wp:positionV relativeFrom="paragraph">
              <wp:posOffset>808990</wp:posOffset>
            </wp:positionV>
            <wp:extent cx="1601470" cy="1200785"/>
            <wp:effectExtent l="0" t="9208" r="8573" b="8572"/>
            <wp:wrapThrough wrapText="bothSides">
              <wp:wrapPolygon edited="0">
                <wp:start x="21724" y="166"/>
                <wp:lineTo x="141" y="166"/>
                <wp:lineTo x="141" y="21412"/>
                <wp:lineTo x="21724" y="21412"/>
                <wp:lineTo x="21724" y="166"/>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oup sand water.JPG"/>
                    <pic:cNvPicPr/>
                  </pic:nvPicPr>
                  <pic:blipFill>
                    <a:blip r:embed="rId13" cstate="print">
                      <a:extLst>
                        <a:ext uri="{28A0092B-C50C-407E-A947-70E740481C1C}">
                          <a14:useLocalDpi xmlns:a14="http://schemas.microsoft.com/office/drawing/2010/main" val="0"/>
                        </a:ext>
                      </a:extLst>
                    </a:blip>
                    <a:stretch>
                      <a:fillRect/>
                    </a:stretch>
                  </pic:blipFill>
                  <pic:spPr>
                    <a:xfrm rot="16200000">
                      <a:off x="0" y="0"/>
                      <a:ext cx="1601470" cy="1200785"/>
                    </a:xfrm>
                    <a:prstGeom prst="rect">
                      <a:avLst/>
                    </a:prstGeom>
                  </pic:spPr>
                </pic:pic>
              </a:graphicData>
            </a:graphic>
            <wp14:sizeRelH relativeFrom="page">
              <wp14:pctWidth>0</wp14:pctWidth>
            </wp14:sizeRelH>
            <wp14:sizeRelV relativeFrom="page">
              <wp14:pctHeight>0</wp14:pctHeight>
            </wp14:sizeRelV>
          </wp:anchor>
        </w:drawing>
      </w:r>
      <w:r w:rsidR="009330A0">
        <w:rPr>
          <w:noProof/>
          <w:lang w:val="en-GB" w:eastAsia="en-GB"/>
        </w:rPr>
        <w:drawing>
          <wp:anchor distT="0" distB="0" distL="114300" distR="114300" simplePos="0" relativeHeight="251748352" behindDoc="0" locked="0" layoutInCell="1" allowOverlap="1" wp14:anchorId="4BCB5488" wp14:editId="11F02947">
            <wp:simplePos x="0" y="0"/>
            <wp:positionH relativeFrom="margin">
              <wp:align>left</wp:align>
            </wp:positionH>
            <wp:positionV relativeFrom="paragraph">
              <wp:posOffset>77470</wp:posOffset>
            </wp:positionV>
            <wp:extent cx="1500909" cy="1333500"/>
            <wp:effectExtent l="0" t="0" r="444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6080059.JPG"/>
                    <pic:cNvPicPr/>
                  </pic:nvPicPr>
                  <pic:blipFill rotWithShape="1">
                    <a:blip r:embed="rId14" cstate="print">
                      <a:extLst>
                        <a:ext uri="{28A0092B-C50C-407E-A947-70E740481C1C}">
                          <a14:useLocalDpi xmlns:a14="http://schemas.microsoft.com/office/drawing/2010/main" val="0"/>
                        </a:ext>
                      </a:extLst>
                    </a:blip>
                    <a:srcRect r="30290" b="17421"/>
                    <a:stretch/>
                  </pic:blipFill>
                  <pic:spPr bwMode="auto">
                    <a:xfrm>
                      <a:off x="0" y="0"/>
                      <a:ext cx="1500909" cy="1333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13F46">
        <w:t>After the children have sat together, they will then have the opportunity to</w:t>
      </w:r>
      <w:r w:rsidR="00CF197F">
        <w:t xml:space="preserve"> work in small groups with a practitioner (focus groups) and to ch</w:t>
      </w:r>
      <w:r w:rsidR="00AC2EFC">
        <w:t xml:space="preserve">oose from a range of </w:t>
      </w:r>
      <w:r w:rsidR="005566FD">
        <w:t xml:space="preserve">independent </w:t>
      </w:r>
      <w:r w:rsidR="00AC2EFC">
        <w:t xml:space="preserve">activities. </w:t>
      </w:r>
      <w:r w:rsidR="005C4938">
        <w:t xml:space="preserve">These activities are really important in helping children to develop their skills across the curriculum. During these activities the practitioners will make observations, take photos of key learning and record assessments. These are used to plan the next steps for each child. </w:t>
      </w:r>
    </w:p>
    <w:p w14:paraId="059BE6F3" w14:textId="6A272ECC" w:rsidR="006E53B0" w:rsidRDefault="006E53B0" w:rsidP="006E53B0">
      <w:pPr>
        <w:pStyle w:val="Heading4"/>
      </w:pPr>
    </w:p>
    <w:p w14:paraId="6225AA08" w14:textId="3FBACA6F" w:rsidR="006E53B0" w:rsidRDefault="006E53B0" w:rsidP="006E53B0">
      <w:pPr>
        <w:pStyle w:val="Heading4"/>
      </w:pPr>
    </w:p>
    <w:p w14:paraId="7BF4DFA9" w14:textId="3B8DC531" w:rsidR="005566FD" w:rsidRPr="005566FD" w:rsidRDefault="005566FD" w:rsidP="005566FD">
      <w:r w:rsidRPr="006E53B0">
        <w:rPr>
          <w:noProof/>
          <w:lang w:val="en-GB" w:eastAsia="en-GB"/>
        </w:rPr>
        <w:drawing>
          <wp:anchor distT="0" distB="0" distL="114300" distR="114300" simplePos="0" relativeHeight="251755520" behindDoc="0" locked="0" layoutInCell="1" allowOverlap="1" wp14:anchorId="2E71C038" wp14:editId="4E7ABF08">
            <wp:simplePos x="0" y="0"/>
            <wp:positionH relativeFrom="column">
              <wp:posOffset>-350343</wp:posOffset>
            </wp:positionH>
            <wp:positionV relativeFrom="paragraph">
              <wp:posOffset>340699</wp:posOffset>
            </wp:positionV>
            <wp:extent cx="2327275" cy="1337310"/>
            <wp:effectExtent l="0" t="0" r="0" b="0"/>
            <wp:wrapSquare wrapText="bothSides"/>
            <wp:docPr id="2" name="Picture 2" descr="\\DC-SRV-01\Shared Area - All Staff Data$\2018-2019\EYFS\Reception\photos\Autumn 2\26.11.18\DSC06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SRV-01\Shared Area - All Staff Data$\2018-2019\EYFS\Reception\photos\Autumn 2\26.11.18\DSC06254.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0582" t="39155"/>
                    <a:stretch/>
                  </pic:blipFill>
                  <pic:spPr bwMode="auto">
                    <a:xfrm>
                      <a:off x="0" y="0"/>
                      <a:ext cx="2327275" cy="13373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F72B943" w14:textId="0998875E" w:rsidR="006E53B0" w:rsidRDefault="006E53B0" w:rsidP="006E53B0">
      <w:pPr>
        <w:pStyle w:val="Heading4"/>
      </w:pPr>
      <w:r>
        <w:t>Outdoor Play and Learning</w:t>
      </w:r>
    </w:p>
    <w:p w14:paraId="1F3A2BFD" w14:textId="09CE6B79" w:rsidR="006E53B0" w:rsidRDefault="006E53B0" w:rsidP="006E53B0">
      <w:r>
        <w:t>Outdoor play and learning are a key part of our provision. The children spend time everyday outside, whatever the weather! It is important that you send your child to school with appropriate outdoor clothing so that they can access the outdoor environment. It is also helpful if they have a pair of wellies in very wet weather, at these times they should also bring their normal, school shoes, in a bag so they may be comfortable inside.</w:t>
      </w:r>
      <w:r w:rsidRPr="006E53B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0C45DE6D" w14:textId="48D2C16E" w:rsidR="006E53B0" w:rsidRDefault="006E53B0" w:rsidP="00907ACF">
      <w:pPr>
        <w:ind w:left="2832"/>
      </w:pPr>
      <w:r>
        <w:rPr>
          <w:noProof/>
          <w:lang w:val="en-GB" w:eastAsia="en-GB"/>
        </w:rPr>
        <w:drawing>
          <wp:anchor distT="0" distB="0" distL="114300" distR="114300" simplePos="0" relativeHeight="251658240" behindDoc="0" locked="0" layoutInCell="1" allowOverlap="1" wp14:anchorId="6BCA621E" wp14:editId="34C697B3">
            <wp:simplePos x="0" y="0"/>
            <wp:positionH relativeFrom="margin">
              <wp:posOffset>5302885</wp:posOffset>
            </wp:positionH>
            <wp:positionV relativeFrom="page">
              <wp:posOffset>7226935</wp:posOffset>
            </wp:positionV>
            <wp:extent cx="878205" cy="878205"/>
            <wp:effectExtent l="0" t="0" r="0" b="0"/>
            <wp:wrapSquare wrapText="bothSides"/>
            <wp:docPr id="1606286092" name="Picture 1606286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78205" cy="878205"/>
                    </a:xfrm>
                    <a:prstGeom prst="rect">
                      <a:avLst/>
                    </a:prstGeom>
                  </pic:spPr>
                </pic:pic>
              </a:graphicData>
            </a:graphic>
            <wp14:sizeRelH relativeFrom="page">
              <wp14:pctWidth>0</wp14:pctWidth>
            </wp14:sizeRelH>
            <wp14:sizeRelV relativeFrom="page">
              <wp14:pctHeight>0</wp14:pctHeight>
            </wp14:sizeRelV>
          </wp:anchor>
        </w:drawing>
      </w:r>
    </w:p>
    <w:p w14:paraId="611A04C3" w14:textId="59ED437E" w:rsidR="006E53B0" w:rsidRDefault="56215F0D" w:rsidP="56215F0D">
      <w:r>
        <w:t xml:space="preserve">At </w:t>
      </w:r>
      <w:r w:rsidR="005566FD">
        <w:t xml:space="preserve">around </w:t>
      </w:r>
      <w:r>
        <w:t xml:space="preserve">11.05am the reception children come together in the playground to take part in </w:t>
      </w:r>
      <w:r w:rsidR="006E53B0">
        <w:t>the daily mile before coming back together for another group session before lunch.</w:t>
      </w:r>
    </w:p>
    <w:p w14:paraId="6FE5AEEB" w14:textId="77777777" w:rsidR="005566FD" w:rsidRDefault="005566FD" w:rsidP="006E53B0">
      <w:pPr>
        <w:pStyle w:val="Heading4"/>
      </w:pPr>
    </w:p>
    <w:p w14:paraId="600D0FA2" w14:textId="77777777" w:rsidR="005566FD" w:rsidRDefault="005566FD" w:rsidP="006E53B0">
      <w:pPr>
        <w:pStyle w:val="Heading4"/>
      </w:pPr>
    </w:p>
    <w:p w14:paraId="70C69042" w14:textId="3E6E32B9" w:rsidR="005566FD" w:rsidRDefault="005566FD" w:rsidP="006E53B0">
      <w:pPr>
        <w:pStyle w:val="Heading4"/>
      </w:pPr>
    </w:p>
    <w:p w14:paraId="249CB661" w14:textId="77777777" w:rsidR="00672090" w:rsidRPr="00672090" w:rsidRDefault="00672090" w:rsidP="00672090"/>
    <w:p w14:paraId="1BDC1170" w14:textId="1738955B" w:rsidR="006E53B0" w:rsidRDefault="006E53B0" w:rsidP="006E53B0">
      <w:pPr>
        <w:pStyle w:val="Heading4"/>
      </w:pPr>
      <w:r>
        <w:lastRenderedPageBreak/>
        <w:t>Letters and Sounds</w:t>
      </w:r>
    </w:p>
    <w:p w14:paraId="6495AC29" w14:textId="77777777" w:rsidR="006E53B0" w:rsidRDefault="006E53B0" w:rsidP="006E53B0">
      <w:r>
        <w:t xml:space="preserve">Children will be learning their letters and sounds, to help them read and write from their first week in Reception. We will give you more information on this through Stay and Play sessions and parent workshops. </w:t>
      </w:r>
    </w:p>
    <w:p w14:paraId="4B94D5A5" w14:textId="1090EC7B" w:rsidR="00907ACF" w:rsidRDefault="00907ACF" w:rsidP="005C4938"/>
    <w:p w14:paraId="194093E2" w14:textId="77777777" w:rsidR="005C4938" w:rsidRDefault="005C4938" w:rsidP="005C4938">
      <w:pPr>
        <w:pStyle w:val="Heading4"/>
      </w:pPr>
      <w:r>
        <w:t>Snacks and Drinks</w:t>
      </w:r>
    </w:p>
    <w:p w14:paraId="26A4CD57" w14:textId="0AC66C6E" w:rsidR="005C4938" w:rsidRDefault="005C4938" w:rsidP="005C4938">
      <w:r>
        <w:t>During the morning the</w:t>
      </w:r>
      <w:r w:rsidR="00E43B44">
        <w:t xml:space="preserve"> children</w:t>
      </w:r>
      <w:r>
        <w:t xml:space="preserve"> have access to fruit and water</w:t>
      </w:r>
      <w:r w:rsidR="00E43B44">
        <w:t>- they choose when to take it</w:t>
      </w:r>
      <w:r>
        <w:t xml:space="preserve">. They </w:t>
      </w:r>
      <w:r w:rsidR="00353B52">
        <w:t>will also have the option for</w:t>
      </w:r>
      <w:r>
        <w:t xml:space="preserve"> milk</w:t>
      </w:r>
      <w:r w:rsidR="005566FD">
        <w:t xml:space="preserve"> later in</w:t>
      </w:r>
      <w:r w:rsidR="00E43B44">
        <w:t xml:space="preserve"> the day</w:t>
      </w:r>
      <w:r w:rsidR="00AC2EFC">
        <w:t>.</w:t>
      </w:r>
    </w:p>
    <w:p w14:paraId="45FB0818" w14:textId="5038A4DE" w:rsidR="00907ACF" w:rsidRPr="00907ACF" w:rsidRDefault="00907ACF" w:rsidP="00907ACF"/>
    <w:p w14:paraId="7C008EA0" w14:textId="77777777" w:rsidR="005C4938" w:rsidRDefault="005C4938" w:rsidP="005C4938">
      <w:pPr>
        <w:pStyle w:val="Heading4"/>
      </w:pPr>
      <w:r>
        <w:t>Lunchti</w:t>
      </w:r>
      <w:r w:rsidR="0047234F">
        <w:t>me</w:t>
      </w:r>
    </w:p>
    <w:p w14:paraId="575248AC" w14:textId="77777777" w:rsidR="00B9433F" w:rsidRPr="00B9433F" w:rsidRDefault="005C4938" w:rsidP="00B9433F">
      <w:r>
        <w:t xml:space="preserve">All Reception children are entitled to a free healthy school meal. You can </w:t>
      </w:r>
      <w:r w:rsidR="0027489D">
        <w:t xml:space="preserve">also </w:t>
      </w:r>
      <w:r>
        <w:t>ch</w:t>
      </w:r>
      <w:r w:rsidR="00827054">
        <w:t>oose to send in a packed lunch, which must be healthy and balanced.</w:t>
      </w:r>
      <w:r w:rsidR="00B9433F" w:rsidRPr="00B9433F">
        <w:rPr>
          <w:rFonts w:ascii="Comic Sans MS" w:eastAsia="Cambria" w:hAnsi="Comic Sans MS" w:cs="Tahoma"/>
          <w:color w:val="000000"/>
          <w:sz w:val="31"/>
          <w:szCs w:val="23"/>
          <w:lang w:eastAsia="en-US"/>
        </w:rPr>
        <w:t xml:space="preserve"> </w:t>
      </w:r>
      <w:r w:rsidR="00B9433F" w:rsidRPr="00B9433F">
        <w:t>An example of a healthy packed lunch would be:</w:t>
      </w:r>
    </w:p>
    <w:p w14:paraId="695E98E8" w14:textId="77777777" w:rsidR="00B9433F" w:rsidRPr="00B9433F" w:rsidRDefault="00B9433F" w:rsidP="00B9433F">
      <w:pPr>
        <w:pStyle w:val="ListParagraph"/>
        <w:numPr>
          <w:ilvl w:val="0"/>
          <w:numId w:val="22"/>
        </w:numPr>
      </w:pPr>
      <w:r w:rsidRPr="00B9433F">
        <w:rPr>
          <w:noProof/>
          <w:lang w:val="en-GB" w:eastAsia="en-GB"/>
        </w:rPr>
        <w:drawing>
          <wp:anchor distT="0" distB="0" distL="114300" distR="114300" simplePos="0" relativeHeight="251580416" behindDoc="0" locked="0" layoutInCell="1" allowOverlap="1" wp14:anchorId="531D1F90" wp14:editId="1F50BFC4">
            <wp:simplePos x="0" y="0"/>
            <wp:positionH relativeFrom="column">
              <wp:posOffset>3686175</wp:posOffset>
            </wp:positionH>
            <wp:positionV relativeFrom="paragraph">
              <wp:posOffset>13335</wp:posOffset>
            </wp:positionV>
            <wp:extent cx="1133475" cy="730250"/>
            <wp:effectExtent l="0" t="0" r="9525" b="0"/>
            <wp:wrapSquare wrapText="bothSides"/>
            <wp:docPr id="6" name="Picture 6" descr="http://www.foodmagazine.org.uk/images/children_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foodmagazine.org.uk/images/children_140.jpg"/>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1133475" cy="730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433F">
        <w:t>Sandwich / Rice dish</w:t>
      </w:r>
    </w:p>
    <w:p w14:paraId="19D0DB4D" w14:textId="77777777" w:rsidR="00B9433F" w:rsidRPr="00B9433F" w:rsidRDefault="00B9433F" w:rsidP="00B9433F">
      <w:pPr>
        <w:pStyle w:val="ListParagraph"/>
        <w:numPr>
          <w:ilvl w:val="0"/>
          <w:numId w:val="22"/>
        </w:numPr>
      </w:pPr>
      <w:r w:rsidRPr="00B9433F">
        <w:t>Carrot sticks / tomatoes</w:t>
      </w:r>
    </w:p>
    <w:p w14:paraId="5512C8B2" w14:textId="77777777" w:rsidR="00B9433F" w:rsidRPr="00B9433F" w:rsidRDefault="00B9433F" w:rsidP="00B9433F">
      <w:pPr>
        <w:pStyle w:val="ListParagraph"/>
        <w:numPr>
          <w:ilvl w:val="0"/>
          <w:numId w:val="22"/>
        </w:numPr>
      </w:pPr>
      <w:r w:rsidRPr="00B9433F">
        <w:t>Yoghurt</w:t>
      </w:r>
    </w:p>
    <w:p w14:paraId="74409DC3" w14:textId="77777777" w:rsidR="00B9433F" w:rsidRPr="00B9433F" w:rsidRDefault="00B9433F" w:rsidP="00B9433F">
      <w:pPr>
        <w:pStyle w:val="ListParagraph"/>
        <w:numPr>
          <w:ilvl w:val="0"/>
          <w:numId w:val="22"/>
        </w:numPr>
      </w:pPr>
      <w:r w:rsidRPr="00B9433F">
        <w:t>Fresh fruit / fruit snacks.</w:t>
      </w:r>
    </w:p>
    <w:p w14:paraId="08F4D199" w14:textId="77777777" w:rsidR="005C4938" w:rsidRDefault="006B36FE" w:rsidP="005C4938">
      <w:r>
        <w:t>It is expected that the lunch choice is kept the same for a half term</w:t>
      </w:r>
      <w:r w:rsidR="00827054">
        <w:t xml:space="preserve">. </w:t>
      </w:r>
      <w:r>
        <w:t xml:space="preserve"> Should you need to change your child’s lunch option y</w:t>
      </w:r>
      <w:r w:rsidR="00827054">
        <w:t>ou will nee</w:t>
      </w:r>
      <w:r>
        <w:t xml:space="preserve">d to let the school office </w:t>
      </w:r>
      <w:proofErr w:type="gramStart"/>
      <w:r>
        <w:t>know</w:t>
      </w:r>
      <w:r w:rsidR="00B9433F">
        <w:t>.</w:t>
      </w:r>
      <w:proofErr w:type="gramEnd"/>
      <w:r w:rsidR="00B9433F">
        <w:t xml:space="preserve"> </w:t>
      </w:r>
      <w:r w:rsidR="00827054">
        <w:t xml:space="preserve"> </w:t>
      </w:r>
    </w:p>
    <w:p w14:paraId="543EC25F" w14:textId="77777777" w:rsidR="00827054" w:rsidRPr="005C4938" w:rsidRDefault="0047234F" w:rsidP="00827054">
      <w:pPr>
        <w:pStyle w:val="Heading4"/>
      </w:pPr>
      <w:r>
        <w:t>Afternoon Provision</w:t>
      </w:r>
      <w:r w:rsidR="00F63A2D" w:rsidRPr="00F63A2D">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75736244" w14:textId="77777777" w:rsidR="00150D3D" w:rsidRDefault="00827054" w:rsidP="006B36FE">
      <w:r>
        <w:t>The provis</w:t>
      </w:r>
      <w:r w:rsidR="0047234F">
        <w:t>ion in the afternoon</w:t>
      </w:r>
      <w:r>
        <w:t xml:space="preserve"> follows the same pattern as the morning, with Group Sessions, Focus Groups and Free Flow activities. The children usually finish the day with a story and milk.</w:t>
      </w:r>
    </w:p>
    <w:p w14:paraId="71BBF629" w14:textId="77777777" w:rsidR="00043014" w:rsidRDefault="00043014" w:rsidP="00043014">
      <w:pPr>
        <w:pStyle w:val="Heading3"/>
      </w:pPr>
      <w:r>
        <w:t>Collection of Children at 3.30pm</w:t>
      </w:r>
    </w:p>
    <w:p w14:paraId="57DE5D20" w14:textId="4A8E9532" w:rsidR="00043014" w:rsidRPr="00043014" w:rsidRDefault="00043014" w:rsidP="00043014">
      <w:pPr>
        <w:rPr>
          <w:lang w:val="en-GB"/>
        </w:rPr>
      </w:pPr>
      <w:r w:rsidRPr="00043014">
        <w:rPr>
          <w:lang w:val="en-GB"/>
        </w:rPr>
        <w:t xml:space="preserve">Children will only be released from </w:t>
      </w:r>
      <w:r>
        <w:rPr>
          <w:lang w:val="en-GB"/>
        </w:rPr>
        <w:t xml:space="preserve">class </w:t>
      </w:r>
      <w:r w:rsidRPr="00043014">
        <w:rPr>
          <w:lang w:val="en-GB"/>
        </w:rPr>
        <w:t>with an authorised person</w:t>
      </w:r>
      <w:r>
        <w:rPr>
          <w:lang w:val="en-GB"/>
        </w:rPr>
        <w:t>, as identif</w:t>
      </w:r>
      <w:r w:rsidR="006B36FE">
        <w:rPr>
          <w:lang w:val="en-GB"/>
        </w:rPr>
        <w:t>ied by yourself</w:t>
      </w:r>
      <w:r w:rsidRPr="00043014">
        <w:rPr>
          <w:lang w:val="en-GB"/>
        </w:rPr>
        <w:t xml:space="preserve">. Should you </w:t>
      </w:r>
      <w:r>
        <w:rPr>
          <w:lang w:val="en-GB"/>
        </w:rPr>
        <w:t>wish for any</w:t>
      </w:r>
      <w:r w:rsidR="00353B52">
        <w:rPr>
          <w:lang w:val="en-GB"/>
        </w:rPr>
        <w:t xml:space="preserve">one else to collect your child </w:t>
      </w:r>
      <w:r w:rsidRPr="00043014">
        <w:rPr>
          <w:lang w:val="en-GB"/>
        </w:rPr>
        <w:t xml:space="preserve">please </w:t>
      </w:r>
      <w:r w:rsidR="00353B52">
        <w:rPr>
          <w:lang w:val="en-GB"/>
        </w:rPr>
        <w:t xml:space="preserve">let us know </w:t>
      </w:r>
      <w:r w:rsidR="00672090">
        <w:rPr>
          <w:lang w:val="en-GB"/>
        </w:rPr>
        <w:t>before the end of the school day</w:t>
      </w:r>
      <w:r w:rsidRPr="00043014">
        <w:rPr>
          <w:lang w:val="en-GB"/>
        </w:rPr>
        <w:t>.</w:t>
      </w:r>
      <w:r w:rsidR="00672090">
        <w:rPr>
          <w:lang w:val="en-GB"/>
        </w:rPr>
        <w:t xml:space="preserve"> We request that you inform us of the name of the person collecting to ensure children are safe. </w:t>
      </w:r>
      <w:r w:rsidR="00353B52">
        <w:rPr>
          <w:lang w:val="en-GB"/>
        </w:rPr>
        <w:t xml:space="preserve"> </w:t>
      </w:r>
      <w:r w:rsidRPr="00043014">
        <w:rPr>
          <w:lang w:val="en-GB"/>
        </w:rPr>
        <w:t xml:space="preserve">We do not allow anyone </w:t>
      </w:r>
      <w:r w:rsidRPr="00043014">
        <w:rPr>
          <w:b/>
          <w:lang w:val="en-GB"/>
        </w:rPr>
        <w:t>under the age of 16</w:t>
      </w:r>
      <w:r w:rsidRPr="00043014">
        <w:rPr>
          <w:lang w:val="en-GB"/>
        </w:rPr>
        <w:t xml:space="preserve"> to collect a child</w:t>
      </w:r>
      <w:r w:rsidR="006B36FE">
        <w:rPr>
          <w:lang w:val="en-GB"/>
        </w:rPr>
        <w:t xml:space="preserve"> from</w:t>
      </w:r>
      <w:r w:rsidR="0047234F">
        <w:rPr>
          <w:lang w:val="en-GB"/>
        </w:rPr>
        <w:t xml:space="preserve"> Reception</w:t>
      </w:r>
      <w:r w:rsidRPr="00043014">
        <w:rPr>
          <w:lang w:val="en-GB"/>
        </w:rPr>
        <w:t xml:space="preserve">. </w:t>
      </w:r>
    </w:p>
    <w:p w14:paraId="3D2173E8" w14:textId="77777777" w:rsidR="00043014" w:rsidRDefault="00043014" w:rsidP="00043014">
      <w:pPr>
        <w:pStyle w:val="Heading3"/>
      </w:pPr>
      <w:r>
        <w:t>Settling In</w:t>
      </w:r>
    </w:p>
    <w:p w14:paraId="38E8BC4E" w14:textId="090D4EF2" w:rsidR="00043014" w:rsidRDefault="00043014" w:rsidP="00043014">
      <w:pPr>
        <w:rPr>
          <w:lang w:val="en-GB"/>
        </w:rPr>
      </w:pPr>
      <w:r w:rsidRPr="00043014">
        <w:rPr>
          <w:lang w:val="en-GB"/>
        </w:rPr>
        <w:t xml:space="preserve">We want children to feel </w:t>
      </w:r>
      <w:r>
        <w:rPr>
          <w:lang w:val="en-GB"/>
        </w:rPr>
        <w:t>safe and happy in school</w:t>
      </w:r>
      <w:r w:rsidR="00521D50">
        <w:rPr>
          <w:lang w:val="en-GB"/>
        </w:rPr>
        <w:t xml:space="preserve">.  </w:t>
      </w:r>
      <w:r w:rsidRPr="00043014">
        <w:rPr>
          <w:lang w:val="en-GB"/>
        </w:rPr>
        <w:t>It is a big step for children to start at a new school, particularly i</w:t>
      </w:r>
      <w:r w:rsidR="005566FD">
        <w:rPr>
          <w:lang w:val="en-GB"/>
        </w:rPr>
        <w:t>f they have never been to nursery</w:t>
      </w:r>
      <w:r w:rsidRPr="00043014">
        <w:rPr>
          <w:lang w:val="en-GB"/>
        </w:rPr>
        <w:t>. It can take time for children to get used to new faces, surroundings and routines.</w:t>
      </w:r>
      <w:r w:rsidR="00521D50">
        <w:rPr>
          <w:lang w:val="en-GB"/>
        </w:rPr>
        <w:t xml:space="preserve"> </w:t>
      </w:r>
    </w:p>
    <w:p w14:paraId="58A69B80" w14:textId="4CA38B8C" w:rsidR="00043014" w:rsidRDefault="005566FD" w:rsidP="006B36FE">
      <w:pPr>
        <w:pStyle w:val="Heading4"/>
        <w:rPr>
          <w:lang w:val="en-GB"/>
        </w:rPr>
      </w:pPr>
      <w:r>
        <w:rPr>
          <w:lang w:val="en-GB"/>
        </w:rPr>
        <w:t>Reception Start Date</w:t>
      </w:r>
    </w:p>
    <w:p w14:paraId="2EE8FD1B" w14:textId="1D0249A7" w:rsidR="004C0A44" w:rsidRPr="004C0A44" w:rsidRDefault="005566FD" w:rsidP="004C0A44">
      <w:pPr>
        <w:rPr>
          <w:lang w:val="en-GB"/>
        </w:rPr>
      </w:pPr>
      <w:r>
        <w:rPr>
          <w:lang w:val="en-GB"/>
        </w:rPr>
        <w:t>Home visits will be taking place in the first week of term so children will come into school for their first day on Monday 9</w:t>
      </w:r>
      <w:r w:rsidRPr="005566FD">
        <w:rPr>
          <w:vertAlign w:val="superscript"/>
          <w:lang w:val="en-GB"/>
        </w:rPr>
        <w:t>th</w:t>
      </w:r>
      <w:r>
        <w:rPr>
          <w:lang w:val="en-GB"/>
        </w:rPr>
        <w:t xml:space="preserve"> September.  </w:t>
      </w:r>
      <w:r w:rsidR="00907ACF">
        <w:rPr>
          <w:lang w:val="en-GB"/>
        </w:rPr>
        <w:t>We aim to</w:t>
      </w:r>
      <w:r w:rsidR="004C0A44">
        <w:rPr>
          <w:lang w:val="en-GB"/>
        </w:rPr>
        <w:t xml:space="preserve"> have all of our Rec</w:t>
      </w:r>
      <w:r w:rsidR="008C4241">
        <w:rPr>
          <w:lang w:val="en-GB"/>
        </w:rPr>
        <w:t>e</w:t>
      </w:r>
      <w:r w:rsidR="004C0A44">
        <w:rPr>
          <w:lang w:val="en-GB"/>
        </w:rPr>
        <w:t>ption</w:t>
      </w:r>
      <w:r w:rsidR="008C4241">
        <w:rPr>
          <w:lang w:val="en-GB"/>
        </w:rPr>
        <w:t xml:space="preserve"> children attending for a full day</w:t>
      </w:r>
      <w:r>
        <w:rPr>
          <w:lang w:val="en-GB"/>
        </w:rPr>
        <w:t xml:space="preserve"> from the first day as many are used to the full day of nursery</w:t>
      </w:r>
      <w:r w:rsidR="008C4241">
        <w:rPr>
          <w:lang w:val="en-GB"/>
        </w:rPr>
        <w:t xml:space="preserve">.  </w:t>
      </w:r>
      <w:r>
        <w:rPr>
          <w:lang w:val="en-GB"/>
        </w:rPr>
        <w:t>It is possible that s</w:t>
      </w:r>
      <w:r w:rsidR="00907ACF">
        <w:rPr>
          <w:lang w:val="en-GB"/>
        </w:rPr>
        <w:t>ome children may need a longer time to transition to full days and this will be discussed on an individual basis.</w:t>
      </w:r>
    </w:p>
    <w:p w14:paraId="049F31CB" w14:textId="77777777" w:rsidR="006B36FE" w:rsidRDefault="006B36FE" w:rsidP="006B36FE">
      <w:pPr>
        <w:rPr>
          <w:lang w:val="en-GB"/>
        </w:rPr>
      </w:pPr>
    </w:p>
    <w:p w14:paraId="673D3011" w14:textId="77777777" w:rsidR="00521D50" w:rsidRPr="00C02F4E" w:rsidRDefault="00521D50" w:rsidP="00521D50">
      <w:pPr>
        <w:pStyle w:val="Heading3"/>
        <w:rPr>
          <w:lang w:val="en-GB"/>
        </w:rPr>
      </w:pPr>
      <w:r>
        <w:rPr>
          <w:lang w:val="en-GB"/>
        </w:rPr>
        <w:t>Before Starting School</w:t>
      </w:r>
    </w:p>
    <w:p w14:paraId="7F1D8976" w14:textId="77777777" w:rsidR="00521D50" w:rsidRDefault="00521D50" w:rsidP="00521D50">
      <w:pPr>
        <w:tabs>
          <w:tab w:val="left" w:pos="3390"/>
        </w:tabs>
      </w:pPr>
      <w:r>
        <w:t xml:space="preserve">There are lots of things you can do at home to help your child get ready for school. Read some books about starting school from the library. Show them how to hold a pencil. Show them their name and help </w:t>
      </w:r>
      <w:r>
        <w:lastRenderedPageBreak/>
        <w:t xml:space="preserve">them to </w:t>
      </w:r>
      <w:proofErr w:type="spellStart"/>
      <w:r>
        <w:t>recognise</w:t>
      </w:r>
      <w:proofErr w:type="spellEnd"/>
      <w:r>
        <w:t xml:space="preserve"> what it looks like.  Count different objects with them so they are familiar with numbers. </w:t>
      </w:r>
    </w:p>
    <w:p w14:paraId="35F337F4" w14:textId="0A8F3E4C" w:rsidR="00521D50" w:rsidRDefault="00521D50" w:rsidP="00521D50">
      <w:pPr>
        <w:tabs>
          <w:tab w:val="left" w:pos="3390"/>
        </w:tabs>
      </w:pPr>
      <w:r>
        <w:t>Help your child to become as independent as is possible by encouraging and helping them to:</w:t>
      </w:r>
    </w:p>
    <w:p w14:paraId="68389FA0" w14:textId="690B8FE1" w:rsidR="008135E2" w:rsidRDefault="0023745A" w:rsidP="00521D50">
      <w:pPr>
        <w:tabs>
          <w:tab w:val="left" w:pos="3390"/>
        </w:tabs>
      </w:pPr>
      <w:r>
        <w:rPr>
          <w:noProof/>
          <w:lang w:val="en-GB" w:eastAsia="en-GB"/>
        </w:rPr>
        <w:drawing>
          <wp:anchor distT="0" distB="0" distL="114300" distR="114300" simplePos="0" relativeHeight="251746304" behindDoc="1" locked="0" layoutInCell="1" allowOverlap="1" wp14:anchorId="69526E82" wp14:editId="7B9B8B05">
            <wp:simplePos x="0" y="0"/>
            <wp:positionH relativeFrom="margin">
              <wp:align>left</wp:align>
            </wp:positionH>
            <wp:positionV relativeFrom="page">
              <wp:posOffset>1369252</wp:posOffset>
            </wp:positionV>
            <wp:extent cx="1514475" cy="1543050"/>
            <wp:effectExtent l="0" t="0" r="9525" b="0"/>
            <wp:wrapTight wrapText="bothSides">
              <wp:wrapPolygon edited="0">
                <wp:start x="0" y="0"/>
                <wp:lineTo x="0" y="21333"/>
                <wp:lineTo x="21464" y="21333"/>
                <wp:lineTo x="21464"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14475" cy="1543050"/>
                    </a:xfrm>
                    <a:prstGeom prst="rect">
                      <a:avLst/>
                    </a:prstGeom>
                    <a:noFill/>
                  </pic:spPr>
                </pic:pic>
              </a:graphicData>
            </a:graphic>
          </wp:anchor>
        </w:drawing>
      </w:r>
    </w:p>
    <w:p w14:paraId="00AFF976" w14:textId="0DA75F9C" w:rsidR="00521D50" w:rsidRDefault="00F77D8D" w:rsidP="00521D50">
      <w:pPr>
        <w:pStyle w:val="ListParagraph"/>
        <w:numPr>
          <w:ilvl w:val="0"/>
          <w:numId w:val="20"/>
        </w:numPr>
        <w:tabs>
          <w:tab w:val="left" w:pos="3390"/>
        </w:tabs>
      </w:pPr>
      <w:r>
        <w:rPr>
          <w:noProof/>
          <w:lang w:val="en-GB" w:eastAsia="en-GB"/>
        </w:rPr>
        <w:drawing>
          <wp:anchor distT="0" distB="0" distL="114300" distR="114300" simplePos="0" relativeHeight="251754496" behindDoc="1" locked="0" layoutInCell="1" allowOverlap="1" wp14:anchorId="2C5FF7D9" wp14:editId="6F11D4C3">
            <wp:simplePos x="0" y="0"/>
            <wp:positionH relativeFrom="margin">
              <wp:align>right</wp:align>
            </wp:positionH>
            <wp:positionV relativeFrom="paragraph">
              <wp:posOffset>6336</wp:posOffset>
            </wp:positionV>
            <wp:extent cx="1061720" cy="1133475"/>
            <wp:effectExtent l="0" t="0" r="5080" b="9525"/>
            <wp:wrapTight wrapText="bothSides">
              <wp:wrapPolygon edited="0">
                <wp:start x="0" y="0"/>
                <wp:lineTo x="0" y="21418"/>
                <wp:lineTo x="21316" y="21418"/>
                <wp:lineTo x="2131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61720" cy="1133475"/>
                    </a:xfrm>
                    <a:prstGeom prst="rect">
                      <a:avLst/>
                    </a:prstGeom>
                    <a:noFill/>
                  </pic:spPr>
                </pic:pic>
              </a:graphicData>
            </a:graphic>
            <wp14:sizeRelH relativeFrom="margin">
              <wp14:pctWidth>0</wp14:pctWidth>
            </wp14:sizeRelH>
            <wp14:sizeRelV relativeFrom="margin">
              <wp14:pctHeight>0</wp14:pctHeight>
            </wp14:sizeRelV>
          </wp:anchor>
        </w:drawing>
      </w:r>
      <w:r w:rsidR="008135E2">
        <w:t>u</w:t>
      </w:r>
      <w:r w:rsidR="00521D50">
        <w:t>se the toilet and wash their hands</w:t>
      </w:r>
    </w:p>
    <w:p w14:paraId="4A190438" w14:textId="57CD1659" w:rsidR="00521D50" w:rsidRDefault="008135E2" w:rsidP="00521D50">
      <w:pPr>
        <w:pStyle w:val="ListParagraph"/>
        <w:numPr>
          <w:ilvl w:val="0"/>
          <w:numId w:val="20"/>
        </w:numPr>
        <w:tabs>
          <w:tab w:val="left" w:pos="3390"/>
        </w:tabs>
      </w:pPr>
      <w:r>
        <w:t>d</w:t>
      </w:r>
      <w:r w:rsidR="00521D50">
        <w:t>ress themselves</w:t>
      </w:r>
    </w:p>
    <w:p w14:paraId="19CF6355" w14:textId="1F3520EC" w:rsidR="00521D50" w:rsidRDefault="008135E2" w:rsidP="00521D50">
      <w:pPr>
        <w:pStyle w:val="ListParagraph"/>
        <w:numPr>
          <w:ilvl w:val="0"/>
          <w:numId w:val="20"/>
        </w:numPr>
        <w:tabs>
          <w:tab w:val="left" w:pos="3390"/>
        </w:tabs>
      </w:pPr>
      <w:proofErr w:type="gramStart"/>
      <w:r>
        <w:t>u</w:t>
      </w:r>
      <w:r w:rsidR="00521D50">
        <w:t>se</w:t>
      </w:r>
      <w:proofErr w:type="gramEnd"/>
      <w:r w:rsidR="00521D50">
        <w:t xml:space="preserve"> a tissue to wipe their nose</w:t>
      </w:r>
      <w:r>
        <w:t>.</w:t>
      </w:r>
    </w:p>
    <w:p w14:paraId="71C9B9BC" w14:textId="2FB0CAC3" w:rsidR="00521D50" w:rsidRDefault="008135E2" w:rsidP="00521D50">
      <w:pPr>
        <w:pStyle w:val="ListParagraph"/>
        <w:numPr>
          <w:ilvl w:val="0"/>
          <w:numId w:val="20"/>
        </w:numPr>
        <w:tabs>
          <w:tab w:val="left" w:pos="3390"/>
        </w:tabs>
      </w:pPr>
      <w:proofErr w:type="gramStart"/>
      <w:r>
        <w:t>s</w:t>
      </w:r>
      <w:r w:rsidR="00521D50">
        <w:t>hare</w:t>
      </w:r>
      <w:proofErr w:type="gramEnd"/>
      <w:r w:rsidR="00521D50">
        <w:t xml:space="preserve"> toys and take turns</w:t>
      </w:r>
      <w:r>
        <w:t>.</w:t>
      </w:r>
    </w:p>
    <w:p w14:paraId="17E9F810" w14:textId="480EA968" w:rsidR="00521D50" w:rsidRDefault="008135E2" w:rsidP="00521D50">
      <w:pPr>
        <w:pStyle w:val="ListParagraph"/>
        <w:numPr>
          <w:ilvl w:val="0"/>
          <w:numId w:val="20"/>
        </w:numPr>
        <w:tabs>
          <w:tab w:val="left" w:pos="3390"/>
        </w:tabs>
      </w:pPr>
      <w:r>
        <w:t>p</w:t>
      </w:r>
      <w:r w:rsidR="00521D50">
        <w:t xml:space="preserve">ut their </w:t>
      </w:r>
      <w:r>
        <w:t>toys away in the correct place</w:t>
      </w:r>
    </w:p>
    <w:p w14:paraId="53128261" w14:textId="1A9FE6F6" w:rsidR="00521D50" w:rsidRPr="006B36FE" w:rsidRDefault="00521D50" w:rsidP="006B36FE">
      <w:pPr>
        <w:rPr>
          <w:lang w:val="en-GB"/>
        </w:rPr>
      </w:pPr>
    </w:p>
    <w:p w14:paraId="0C06ECC9" w14:textId="7DB711E1" w:rsidR="008135E2" w:rsidRDefault="008135E2" w:rsidP="00444168">
      <w:pPr>
        <w:pStyle w:val="Heading3"/>
        <w:rPr>
          <w:lang w:val="en-GB"/>
        </w:rPr>
      </w:pPr>
    </w:p>
    <w:p w14:paraId="6C937029" w14:textId="59C5958B" w:rsidR="00E43B44" w:rsidRDefault="00E43B44" w:rsidP="00444168">
      <w:pPr>
        <w:pStyle w:val="Heading3"/>
        <w:rPr>
          <w:lang w:val="en-GB"/>
        </w:rPr>
      </w:pPr>
      <w:r>
        <w:rPr>
          <w:lang w:val="en-GB"/>
        </w:rPr>
        <w:t>Behaviour</w:t>
      </w:r>
    </w:p>
    <w:p w14:paraId="2BF3F42A" w14:textId="0C83A1F3" w:rsidR="00C21858" w:rsidRDefault="00E43B44" w:rsidP="00E43B44">
      <w:pPr>
        <w:rPr>
          <w:lang w:val="en-GB"/>
        </w:rPr>
      </w:pPr>
      <w:r>
        <w:rPr>
          <w:lang w:val="en-GB"/>
        </w:rPr>
        <w:t>At school most children behave well and follow our rules and routines.</w:t>
      </w:r>
      <w:r w:rsidR="008C4241">
        <w:rPr>
          <w:lang w:val="en-GB"/>
        </w:rPr>
        <w:t xml:space="preserve"> </w:t>
      </w:r>
      <w:r w:rsidR="0023745A">
        <w:rPr>
          <w:lang w:val="en-GB"/>
        </w:rPr>
        <w:t>Robert Browning School has five</w:t>
      </w:r>
      <w:r w:rsidR="008C4241">
        <w:rPr>
          <w:lang w:val="en-GB"/>
        </w:rPr>
        <w:t xml:space="preserve"> ‘Core Values’.  These values are:</w:t>
      </w:r>
    </w:p>
    <w:p w14:paraId="5F7512A9" w14:textId="73E61F81" w:rsidR="008135E2" w:rsidRDefault="008135E2" w:rsidP="00E43B44">
      <w:pPr>
        <w:rPr>
          <w:lang w:val="en-GB"/>
        </w:rPr>
      </w:pPr>
    </w:p>
    <w:p w14:paraId="15B5D357" w14:textId="13BC9A28" w:rsidR="008C4241" w:rsidRDefault="008C4241" w:rsidP="008C4241">
      <w:pPr>
        <w:jc w:val="center"/>
        <w:rPr>
          <w:rFonts w:ascii="Book Antiqua" w:hAnsi="Book Antiqua"/>
          <w:sz w:val="24"/>
          <w:lang w:val="en-GB"/>
        </w:rPr>
      </w:pPr>
      <w:proofErr w:type="gramStart"/>
      <w:r w:rsidRPr="00F77D8D">
        <w:rPr>
          <w:rFonts w:ascii="Book Antiqua" w:hAnsi="Book Antiqua"/>
          <w:sz w:val="24"/>
          <w:lang w:val="en-GB"/>
        </w:rPr>
        <w:t>RESPECT</w:t>
      </w:r>
      <w:r w:rsidRPr="00F77D8D">
        <w:rPr>
          <w:sz w:val="24"/>
          <w:lang w:val="en-GB"/>
        </w:rPr>
        <w:t xml:space="preserve">  </w:t>
      </w:r>
      <w:r w:rsidRPr="00F77D8D">
        <w:rPr>
          <w:rFonts w:ascii="Book Antiqua" w:hAnsi="Book Antiqua"/>
          <w:sz w:val="24"/>
          <w:lang w:val="en-GB"/>
        </w:rPr>
        <w:t>◘</w:t>
      </w:r>
      <w:proofErr w:type="gramEnd"/>
      <w:r w:rsidRPr="00F77D8D">
        <w:rPr>
          <w:rFonts w:ascii="Book Antiqua" w:hAnsi="Book Antiqua"/>
          <w:sz w:val="24"/>
          <w:lang w:val="en-GB"/>
        </w:rPr>
        <w:t xml:space="preserve">   </w:t>
      </w:r>
      <w:r w:rsidR="00F77D8D" w:rsidRPr="00F77D8D">
        <w:rPr>
          <w:rFonts w:ascii="Book Antiqua" w:hAnsi="Book Antiqua"/>
          <w:sz w:val="24"/>
          <w:lang w:val="en-GB"/>
        </w:rPr>
        <w:t xml:space="preserve">INDEPENDENCE  ◘  RESILIENCE  ◘ </w:t>
      </w:r>
      <w:r w:rsidR="00F77D8D">
        <w:rPr>
          <w:rFonts w:ascii="Book Antiqua" w:hAnsi="Book Antiqua"/>
          <w:sz w:val="24"/>
          <w:lang w:val="en-GB"/>
        </w:rPr>
        <w:t xml:space="preserve"> </w:t>
      </w:r>
      <w:r w:rsidR="00F77D8D" w:rsidRPr="00F77D8D">
        <w:rPr>
          <w:rFonts w:ascii="Book Antiqua" w:hAnsi="Book Antiqua"/>
          <w:sz w:val="24"/>
          <w:lang w:val="en-GB"/>
        </w:rPr>
        <w:t>CREATIVITY ◘   KINDNESS</w:t>
      </w:r>
    </w:p>
    <w:p w14:paraId="74300F70" w14:textId="159174AD" w:rsidR="008135E2" w:rsidRPr="00F77D8D" w:rsidRDefault="008135E2" w:rsidP="008C4241">
      <w:pPr>
        <w:jc w:val="center"/>
        <w:rPr>
          <w:rFonts w:ascii="Book Antiqua" w:hAnsi="Book Antiqua"/>
          <w:sz w:val="24"/>
          <w:lang w:val="en-GB"/>
        </w:rPr>
      </w:pPr>
    </w:p>
    <w:p w14:paraId="36CCE6F1" w14:textId="730D6FF9" w:rsidR="008C4241" w:rsidRDefault="008C4241" w:rsidP="008C4241">
      <w:pPr>
        <w:rPr>
          <w:lang w:val="en-GB"/>
        </w:rPr>
      </w:pPr>
      <w:r>
        <w:rPr>
          <w:lang w:val="en-GB"/>
        </w:rPr>
        <w:t xml:space="preserve">These values are discussed in child friendly terms with the children and </w:t>
      </w:r>
      <w:r w:rsidR="00AB0A82">
        <w:rPr>
          <w:lang w:val="en-GB"/>
        </w:rPr>
        <w:t xml:space="preserve">they underpin our expectations for behaviour. </w:t>
      </w:r>
    </w:p>
    <w:p w14:paraId="301C2574" w14:textId="02212798" w:rsidR="005A3A6F" w:rsidRDefault="005A3A6F" w:rsidP="005A3A6F">
      <w:pPr>
        <w:pStyle w:val="Heading3"/>
        <w:rPr>
          <w:lang w:val="en-GB"/>
        </w:rPr>
      </w:pPr>
      <w:r>
        <w:rPr>
          <w:lang w:val="en-GB"/>
        </w:rPr>
        <w:t>Supporting the Children</w:t>
      </w:r>
    </w:p>
    <w:p w14:paraId="39F7328A" w14:textId="121B0ABD" w:rsidR="005566FD" w:rsidRDefault="00521D50" w:rsidP="005A3A6F">
      <w:pPr>
        <w:rPr>
          <w:lang w:val="en-GB"/>
        </w:rPr>
      </w:pPr>
      <w:r>
        <w:rPr>
          <w:lang w:val="en-GB"/>
        </w:rPr>
        <w:t>Each child in Reception is assigned a key person who</w:t>
      </w:r>
      <w:r w:rsidR="005566FD">
        <w:rPr>
          <w:lang w:val="en-GB"/>
        </w:rPr>
        <w:t xml:space="preserve"> will support with settling, pastoral care and planning for individual needs.</w:t>
      </w:r>
    </w:p>
    <w:p w14:paraId="5E058CDD" w14:textId="08808430" w:rsidR="00672090" w:rsidRDefault="00672090" w:rsidP="005A3A6F">
      <w:pPr>
        <w:rPr>
          <w:lang w:val="en-GB"/>
        </w:rPr>
      </w:pPr>
    </w:p>
    <w:p w14:paraId="275BCCF7" w14:textId="6660C9E4" w:rsidR="005566FD" w:rsidRDefault="001D0971" w:rsidP="005A3A6F">
      <w:pPr>
        <w:rPr>
          <w:lang w:val="en-GB"/>
        </w:rPr>
      </w:pPr>
      <w:r>
        <w:rPr>
          <w:noProof/>
          <w:highlight w:val="yellow"/>
          <w:lang w:val="en-GB" w:eastAsia="en-GB"/>
        </w:rPr>
        <w:drawing>
          <wp:anchor distT="0" distB="0" distL="114300" distR="114300" simplePos="0" relativeHeight="251759616" behindDoc="0" locked="0" layoutInCell="1" allowOverlap="1" wp14:anchorId="4D1BB637" wp14:editId="7C389228">
            <wp:simplePos x="0" y="0"/>
            <wp:positionH relativeFrom="margin">
              <wp:posOffset>170579</wp:posOffset>
            </wp:positionH>
            <wp:positionV relativeFrom="paragraph">
              <wp:posOffset>82344</wp:posOffset>
            </wp:positionV>
            <wp:extent cx="903635" cy="1126895"/>
            <wp:effectExtent l="0" t="0" r="0" b="0"/>
            <wp:wrapNone/>
            <wp:docPr id="5" name="Picture 5" descr="C:\Users\kharries\AppData\Local\Microsoft\Windows\INetCache\Content.MSO\9A8FA36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harries\AppData\Local\Microsoft\Windows\INetCache\Content.MSO\9A8FA363.tmp"/>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7757" t="2328" r="9832" b="15425"/>
                    <a:stretch/>
                  </pic:blipFill>
                  <pic:spPr bwMode="auto">
                    <a:xfrm>
                      <a:off x="0" y="0"/>
                      <a:ext cx="903635" cy="11268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ACFBB8D" w14:textId="2A2E277E" w:rsidR="0004534F" w:rsidRPr="008135E2" w:rsidRDefault="001D0971" w:rsidP="008135E2">
      <w:pPr>
        <w:rPr>
          <w:lang w:val="en-GB"/>
        </w:rPr>
      </w:pPr>
      <w:r>
        <w:rPr>
          <w:b/>
          <w:noProof/>
          <w:lang w:val="en-GB" w:eastAsia="en-GB"/>
        </w:rPr>
        <mc:AlternateContent>
          <mc:Choice Requires="wps">
            <w:drawing>
              <wp:anchor distT="0" distB="0" distL="114300" distR="114300" simplePos="0" relativeHeight="251758592" behindDoc="0" locked="0" layoutInCell="1" allowOverlap="1" wp14:anchorId="55356F55" wp14:editId="6956B252">
                <wp:simplePos x="0" y="0"/>
                <wp:positionH relativeFrom="margin">
                  <wp:posOffset>222885</wp:posOffset>
                </wp:positionH>
                <wp:positionV relativeFrom="paragraph">
                  <wp:posOffset>8890</wp:posOffset>
                </wp:positionV>
                <wp:extent cx="838835" cy="850265"/>
                <wp:effectExtent l="0" t="0" r="18415" b="26035"/>
                <wp:wrapSquare wrapText="bothSides"/>
                <wp:docPr id="4" name="Text Box 4"/>
                <wp:cNvGraphicFramePr/>
                <a:graphic xmlns:a="http://schemas.openxmlformats.org/drawingml/2006/main">
                  <a:graphicData uri="http://schemas.microsoft.com/office/word/2010/wordprocessingShape">
                    <wps:wsp>
                      <wps:cNvSpPr txBox="1"/>
                      <wps:spPr>
                        <a:xfrm>
                          <a:off x="0" y="0"/>
                          <a:ext cx="838835" cy="850265"/>
                        </a:xfrm>
                        <a:prstGeom prst="rect">
                          <a:avLst/>
                        </a:prstGeom>
                        <a:solidFill>
                          <a:sysClr val="window" lastClr="FFFFFF"/>
                        </a:solidFill>
                        <a:ln w="6350">
                          <a:solidFill>
                            <a:prstClr val="black"/>
                          </a:solidFill>
                        </a:ln>
                      </wps:spPr>
                      <wps:txbx>
                        <w:txbxContent>
                          <w:p w14:paraId="73E9F7C8" w14:textId="77777777" w:rsidR="005566FD" w:rsidRDefault="005566FD" w:rsidP="005566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5356F55" id="_x0000_t202" coordsize="21600,21600" o:spt="202" path="m,l,21600r21600,l21600,xe">
                <v:stroke joinstyle="miter"/>
                <v:path gradientshapeok="t" o:connecttype="rect"/>
              </v:shapetype>
              <v:shape id="Text Box 4" o:spid="_x0000_s1027" type="#_x0000_t202" style="position:absolute;margin-left:17.55pt;margin-top:.7pt;width:66.05pt;height:66.95pt;z-index:2517585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" fillcolor="window" strokeweight=".5pt">
                <v:textbox>
                  <w:txbxContent>
                    <w:p w14:paraId="73E9F7C8" w14:textId="77777777" w:rsidR="005566FD" w:rsidRDefault="005566FD" w:rsidP="005566FD"/>
                  </w:txbxContent>
                </v:textbox>
                <w10:wrap type="square" anchorx="margin"/>
              </v:shape>
            </w:pict>
          </mc:Fallback>
        </mc:AlternateContent>
      </w:r>
      <w:r w:rsidR="0004534F" w:rsidRPr="008135E2">
        <w:rPr>
          <w:b/>
          <w:lang w:val="en-GB"/>
        </w:rPr>
        <w:t xml:space="preserve">Anna </w:t>
      </w:r>
      <w:proofErr w:type="spellStart"/>
      <w:r w:rsidR="0004534F" w:rsidRPr="008135E2">
        <w:rPr>
          <w:b/>
          <w:lang w:val="en-GB"/>
        </w:rPr>
        <w:t>Mulhern</w:t>
      </w:r>
      <w:proofErr w:type="spellEnd"/>
      <w:r w:rsidR="0004534F" w:rsidRPr="008135E2">
        <w:rPr>
          <w:b/>
          <w:lang w:val="en-GB"/>
        </w:rPr>
        <w:t xml:space="preserve"> </w:t>
      </w:r>
      <w:r w:rsidR="008135E2">
        <w:rPr>
          <w:lang w:val="en-GB"/>
        </w:rPr>
        <w:t>is Deputy Head and leads</w:t>
      </w:r>
      <w:r w:rsidR="0004534F" w:rsidRPr="008135E2">
        <w:rPr>
          <w:lang w:val="en-GB"/>
        </w:rPr>
        <w:t xml:space="preserve"> the Inclusion team. She wo</w:t>
      </w:r>
      <w:r w:rsidR="002F7E8B">
        <w:rPr>
          <w:lang w:val="en-GB"/>
        </w:rPr>
        <w:t>rks closely with Helena Oliveira</w:t>
      </w:r>
      <w:r w:rsidR="0004534F" w:rsidRPr="008135E2">
        <w:rPr>
          <w:lang w:val="en-GB"/>
        </w:rPr>
        <w:t xml:space="preserve"> to ensure that those children with additional needs, including SEN</w:t>
      </w:r>
      <w:r w:rsidR="002F7E8B">
        <w:rPr>
          <w:lang w:val="en-GB"/>
        </w:rPr>
        <w:t>D</w:t>
      </w:r>
      <w:r w:rsidR="0004534F" w:rsidRPr="008135E2">
        <w:rPr>
          <w:lang w:val="en-GB"/>
        </w:rPr>
        <w:t>, EAL and Gifted and Talented, have the support that they require.</w:t>
      </w:r>
    </w:p>
    <w:p w14:paraId="4C29CCF6" w14:textId="173E0625" w:rsidR="00672090" w:rsidRDefault="00672090" w:rsidP="005A3A6F">
      <w:pPr>
        <w:rPr>
          <w:b/>
          <w:lang w:val="en-GB"/>
        </w:rPr>
      </w:pPr>
    </w:p>
    <w:p w14:paraId="3C55FD8D" w14:textId="17EABBBD" w:rsidR="005566FD" w:rsidRPr="008135E2" w:rsidRDefault="00FF0FCC" w:rsidP="005A3A6F">
      <w:pPr>
        <w:rPr>
          <w:b/>
          <w:lang w:val="en-GB"/>
        </w:rPr>
      </w:pPr>
      <w:r>
        <w:rPr>
          <w:noProof/>
          <w:highlight w:val="yellow"/>
          <w:lang w:val="en-GB" w:eastAsia="en-GB"/>
        </w:rPr>
        <w:drawing>
          <wp:anchor distT="0" distB="0" distL="114300" distR="114300" simplePos="0" relativeHeight="251760640" behindDoc="0" locked="0" layoutInCell="1" allowOverlap="1" wp14:anchorId="32843E19" wp14:editId="7034FDAD">
            <wp:simplePos x="0" y="0"/>
            <wp:positionH relativeFrom="column">
              <wp:posOffset>4603115</wp:posOffset>
            </wp:positionH>
            <wp:positionV relativeFrom="paragraph">
              <wp:posOffset>21590</wp:posOffset>
            </wp:positionV>
            <wp:extent cx="822960" cy="1122045"/>
            <wp:effectExtent l="0" t="0" r="0" b="190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22960" cy="1122045"/>
                    </a:xfrm>
                    <a:prstGeom prst="rect">
                      <a:avLst/>
                    </a:prstGeom>
                    <a:noFill/>
                  </pic:spPr>
                </pic:pic>
              </a:graphicData>
            </a:graphic>
            <wp14:sizeRelH relativeFrom="page">
              <wp14:pctWidth>0</wp14:pctWidth>
            </wp14:sizeRelH>
            <wp14:sizeRelV relativeFrom="page">
              <wp14:pctHeight>0</wp14:pctHeight>
            </wp14:sizeRelV>
          </wp:anchor>
        </w:drawing>
      </w:r>
    </w:p>
    <w:p w14:paraId="76386836" w14:textId="33160734" w:rsidR="005A3A6F" w:rsidRPr="008135E2" w:rsidRDefault="001D0971" w:rsidP="008135E2">
      <w:pPr>
        <w:rPr>
          <w:lang w:val="en-GB"/>
        </w:rPr>
      </w:pPr>
      <w:r>
        <w:rPr>
          <w:b/>
          <w:noProof/>
          <w:lang w:val="en-GB" w:eastAsia="en-GB"/>
        </w:rPr>
        <mc:AlternateContent>
          <mc:Choice Requires="wps">
            <w:drawing>
              <wp:anchor distT="0" distB="0" distL="114300" distR="114300" simplePos="0" relativeHeight="251756544" behindDoc="0" locked="0" layoutInCell="1" allowOverlap="1" wp14:anchorId="377D1CBA" wp14:editId="08CDEEC7">
                <wp:simplePos x="0" y="0"/>
                <wp:positionH relativeFrom="column">
                  <wp:posOffset>4699000</wp:posOffset>
                </wp:positionH>
                <wp:positionV relativeFrom="page">
                  <wp:posOffset>7665720</wp:posOffset>
                </wp:positionV>
                <wp:extent cx="690880" cy="829310"/>
                <wp:effectExtent l="0" t="0" r="13970" b="27940"/>
                <wp:wrapSquare wrapText="bothSides"/>
                <wp:docPr id="3" name="Text Box 3"/>
                <wp:cNvGraphicFramePr/>
                <a:graphic xmlns:a="http://schemas.openxmlformats.org/drawingml/2006/main">
                  <a:graphicData uri="http://schemas.microsoft.com/office/word/2010/wordprocessingShape">
                    <wps:wsp>
                      <wps:cNvSpPr txBox="1"/>
                      <wps:spPr>
                        <a:xfrm>
                          <a:off x="0" y="0"/>
                          <a:ext cx="690880" cy="829310"/>
                        </a:xfrm>
                        <a:prstGeom prst="rect">
                          <a:avLst/>
                        </a:prstGeom>
                        <a:solidFill>
                          <a:schemeClr val="lt1"/>
                        </a:solidFill>
                        <a:ln w="6350">
                          <a:solidFill>
                            <a:prstClr val="black"/>
                          </a:solidFill>
                        </a:ln>
                      </wps:spPr>
                      <wps:txbx>
                        <w:txbxContent>
                          <w:p w14:paraId="330F81AB" w14:textId="77777777" w:rsidR="005566FD" w:rsidRDefault="005566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7D1CBA" id="Text Box 3" o:spid="_x0000_s1028" type="#_x0000_t202" style="position:absolute;margin-left:370pt;margin-top:603.6pt;width:54.4pt;height:65.3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" fillcolor="white [3201]" strokeweight=".5pt">
                <v:textbox>
                  <w:txbxContent>
                    <w:p w14:paraId="330F81AB" w14:textId="77777777" w:rsidR="005566FD" w:rsidRDefault="005566FD"/>
                  </w:txbxContent>
                </v:textbox>
                <w10:wrap type="square" anchory="page"/>
              </v:shape>
            </w:pict>
          </mc:Fallback>
        </mc:AlternateContent>
      </w:r>
      <w:r w:rsidR="0004534F" w:rsidRPr="008135E2">
        <w:rPr>
          <w:b/>
          <w:lang w:val="en-GB"/>
        </w:rPr>
        <w:t>Helena Oliv</w:t>
      </w:r>
      <w:r w:rsidR="00780D63">
        <w:rPr>
          <w:b/>
          <w:lang w:val="en-GB"/>
        </w:rPr>
        <w:t>ei</w:t>
      </w:r>
      <w:bookmarkStart w:id="0" w:name="_GoBack"/>
      <w:bookmarkEnd w:id="0"/>
      <w:r w:rsidR="0004534F" w:rsidRPr="008135E2">
        <w:rPr>
          <w:b/>
          <w:lang w:val="en-GB"/>
        </w:rPr>
        <w:t xml:space="preserve">ro is the </w:t>
      </w:r>
      <w:r w:rsidR="005566FD" w:rsidRPr="008135E2">
        <w:rPr>
          <w:lang w:val="en-GB"/>
        </w:rPr>
        <w:t xml:space="preserve">Inclusion Officer </w:t>
      </w:r>
      <w:r w:rsidR="0004534F" w:rsidRPr="008135E2">
        <w:rPr>
          <w:lang w:val="en-GB"/>
        </w:rPr>
        <w:t xml:space="preserve">works with Anna </w:t>
      </w:r>
      <w:proofErr w:type="spellStart"/>
      <w:r w:rsidR="0004534F" w:rsidRPr="008135E2">
        <w:rPr>
          <w:lang w:val="en-GB"/>
        </w:rPr>
        <w:t>Mulhern</w:t>
      </w:r>
      <w:proofErr w:type="spellEnd"/>
      <w:r w:rsidR="0004534F" w:rsidRPr="008135E2">
        <w:rPr>
          <w:lang w:val="en-GB"/>
        </w:rPr>
        <w:t xml:space="preserve"> to ensure </w:t>
      </w:r>
      <w:r w:rsidR="00F77D8D" w:rsidRPr="008135E2">
        <w:rPr>
          <w:lang w:val="en-GB"/>
        </w:rPr>
        <w:t>children with additional needs</w:t>
      </w:r>
      <w:r w:rsidR="0004534F" w:rsidRPr="008135E2">
        <w:rPr>
          <w:lang w:val="en-GB"/>
        </w:rPr>
        <w:t xml:space="preserve"> are given appropriate forms of support.</w:t>
      </w:r>
    </w:p>
    <w:p w14:paraId="01AE67F5" w14:textId="0230744F" w:rsidR="005566FD" w:rsidRDefault="005566FD" w:rsidP="005566FD">
      <w:pPr>
        <w:ind w:left="2124"/>
        <w:rPr>
          <w:highlight w:val="yellow"/>
          <w:lang w:val="en-GB"/>
        </w:rPr>
      </w:pPr>
    </w:p>
    <w:p w14:paraId="010283AD" w14:textId="232BD515" w:rsidR="00672090" w:rsidRDefault="00672090" w:rsidP="005566FD">
      <w:pPr>
        <w:ind w:left="2124"/>
        <w:rPr>
          <w:highlight w:val="yellow"/>
          <w:lang w:val="en-GB"/>
        </w:rPr>
      </w:pPr>
    </w:p>
    <w:p w14:paraId="168E5CF5" w14:textId="6E90E59D" w:rsidR="00672090" w:rsidRDefault="00672090" w:rsidP="005566FD">
      <w:pPr>
        <w:ind w:left="2124"/>
        <w:rPr>
          <w:highlight w:val="yellow"/>
          <w:lang w:val="en-GB"/>
        </w:rPr>
      </w:pPr>
    </w:p>
    <w:p w14:paraId="47C5A43B" w14:textId="77777777" w:rsidR="00672090" w:rsidRPr="005566FD" w:rsidRDefault="00672090" w:rsidP="005566FD">
      <w:pPr>
        <w:ind w:left="2124"/>
        <w:rPr>
          <w:highlight w:val="yellow"/>
          <w:lang w:val="en-GB"/>
        </w:rPr>
      </w:pPr>
    </w:p>
    <w:p w14:paraId="62F0D509" w14:textId="24BB3DC9" w:rsidR="00C21858" w:rsidRDefault="00C21858" w:rsidP="00444168">
      <w:pPr>
        <w:pStyle w:val="Heading3"/>
        <w:rPr>
          <w:lang w:val="en-GB"/>
        </w:rPr>
      </w:pPr>
      <w:r>
        <w:rPr>
          <w:lang w:val="en-GB"/>
        </w:rPr>
        <w:lastRenderedPageBreak/>
        <w:t>Learning Journeys</w:t>
      </w:r>
    </w:p>
    <w:p w14:paraId="6B6BD379" w14:textId="77777777" w:rsidR="00C21858" w:rsidRPr="00C21858" w:rsidRDefault="008C0540" w:rsidP="00C21858">
      <w:r>
        <w:t>Y</w:t>
      </w:r>
      <w:r w:rsidR="00C21858" w:rsidRPr="00C21858">
        <w:t>our child</w:t>
      </w:r>
      <w:r>
        <w:t>’s interests and achievements are recorded through observations and photographs added to their Busy Book. These books</w:t>
      </w:r>
      <w:r w:rsidR="00C21858" w:rsidRPr="00C21858">
        <w:t xml:space="preserve"> are </w:t>
      </w:r>
      <w:r>
        <w:t xml:space="preserve">available for you </w:t>
      </w:r>
      <w:r w:rsidR="00C21858" w:rsidRPr="00C21858">
        <w:t>to have a look whenever you like.</w:t>
      </w:r>
    </w:p>
    <w:p w14:paraId="3AC7F54F" w14:textId="77777777" w:rsidR="008C0540" w:rsidRPr="007C17D5" w:rsidRDefault="00150D3D" w:rsidP="007C17D5">
      <w:r>
        <w:t>When the c</w:t>
      </w:r>
      <w:r w:rsidR="00521D50">
        <w:t>hildren start school the first two</w:t>
      </w:r>
      <w:r>
        <w:t xml:space="preserve"> weeks are a period of observation and assessment. This enables us to gain a picture of what children can already do a</w:t>
      </w:r>
      <w:r w:rsidR="008C0540">
        <w:t xml:space="preserve">nd their personal interests. </w:t>
      </w:r>
    </w:p>
    <w:p w14:paraId="3CBE9D8C" w14:textId="77777777" w:rsidR="00150D3D" w:rsidRPr="00150D3D" w:rsidRDefault="00444168" w:rsidP="00150D3D">
      <w:pPr>
        <w:pStyle w:val="Heading3"/>
        <w:rPr>
          <w:lang w:val="en-GB"/>
        </w:rPr>
      </w:pPr>
      <w:r>
        <w:rPr>
          <w:lang w:val="en-GB"/>
        </w:rPr>
        <w:t>Homework</w:t>
      </w:r>
    </w:p>
    <w:p w14:paraId="072C57BA" w14:textId="77777777" w:rsidR="002B6EAB" w:rsidRDefault="00444168" w:rsidP="00150D3D">
      <w:pPr>
        <w:rPr>
          <w:lang w:val="en-GB"/>
        </w:rPr>
      </w:pPr>
      <w:r>
        <w:rPr>
          <w:lang w:val="en-GB"/>
        </w:rPr>
        <w:t>We want to work in partnership with you. Children make more progress when their parents are working closely with the school.</w:t>
      </w:r>
      <w:r w:rsidR="00521D50">
        <w:rPr>
          <w:lang w:val="en-GB"/>
        </w:rPr>
        <w:t xml:space="preserve"> We expect you to read with your child every night and to sign their reading record book</w:t>
      </w:r>
      <w:r>
        <w:rPr>
          <w:lang w:val="en-GB"/>
        </w:rPr>
        <w:t xml:space="preserve">. </w:t>
      </w:r>
    </w:p>
    <w:p w14:paraId="03AC6C94" w14:textId="77777777" w:rsidR="001231E1" w:rsidRDefault="001231E1" w:rsidP="00720A91">
      <w:pPr>
        <w:pStyle w:val="Heading3"/>
        <w:rPr>
          <w:lang w:val="en-GB"/>
        </w:rPr>
      </w:pPr>
      <w:r>
        <w:rPr>
          <w:lang w:val="en-GB"/>
        </w:rPr>
        <w:t>Sickness and Absence</w:t>
      </w:r>
    </w:p>
    <w:p w14:paraId="40DB80C7" w14:textId="62144F9F" w:rsidR="001231E1" w:rsidRDefault="001231E1" w:rsidP="001231E1">
      <w:pPr>
        <w:rPr>
          <w:lang w:val="en-GB"/>
        </w:rPr>
      </w:pPr>
      <w:r>
        <w:rPr>
          <w:lang w:val="en-GB"/>
        </w:rPr>
        <w:t>We want your child to attend school every</w:t>
      </w:r>
      <w:r w:rsidR="00EC5EBF">
        <w:rPr>
          <w:lang w:val="en-GB"/>
        </w:rPr>
        <w:t xml:space="preserve"> </w:t>
      </w:r>
      <w:r>
        <w:rPr>
          <w:lang w:val="en-GB"/>
        </w:rPr>
        <w:t>day so that they do not miss out on their learning. If your chi</w:t>
      </w:r>
      <w:r w:rsidR="008135E2">
        <w:rPr>
          <w:lang w:val="en-GB"/>
        </w:rPr>
        <w:t>ld is sick and unable to attend</w:t>
      </w:r>
      <w:r>
        <w:rPr>
          <w:lang w:val="en-GB"/>
        </w:rPr>
        <w:t xml:space="preserve"> please telephone the school office</w:t>
      </w:r>
      <w:r w:rsidR="00EC5EBF">
        <w:rPr>
          <w:lang w:val="en-GB"/>
        </w:rPr>
        <w:t xml:space="preserve"> by 9.00am</w:t>
      </w:r>
      <w:r>
        <w:rPr>
          <w:lang w:val="en-GB"/>
        </w:rPr>
        <w:t xml:space="preserve"> to report their absence. </w:t>
      </w:r>
      <w:r w:rsidR="006C2996">
        <w:rPr>
          <w:lang w:val="en-GB"/>
        </w:rPr>
        <w:t xml:space="preserve">If you are unsure please send your child to school and let us know, we can call you if they feel worse during the day. Often children feel better when they get to school and see their friends. </w:t>
      </w:r>
    </w:p>
    <w:p w14:paraId="6D7D2E05" w14:textId="77777777" w:rsidR="006C2996" w:rsidRDefault="006C2996" w:rsidP="006C2996">
      <w:pPr>
        <w:pStyle w:val="Heading3"/>
        <w:rPr>
          <w:lang w:val="en-GB"/>
        </w:rPr>
      </w:pPr>
      <w:r>
        <w:rPr>
          <w:lang w:val="en-GB"/>
        </w:rPr>
        <w:t>Holidays</w:t>
      </w:r>
    </w:p>
    <w:p w14:paraId="29B32E22" w14:textId="77777777" w:rsidR="008624D9" w:rsidRPr="006C2996" w:rsidRDefault="006C2996" w:rsidP="006C2996">
      <w:pPr>
        <w:rPr>
          <w:lang w:val="en-GB"/>
        </w:rPr>
      </w:pPr>
      <w:r>
        <w:rPr>
          <w:lang w:val="en-GB"/>
        </w:rPr>
        <w:t xml:space="preserve">Absence for holidays </w:t>
      </w:r>
      <w:r w:rsidR="00A445F9">
        <w:rPr>
          <w:lang w:val="en-GB"/>
        </w:rPr>
        <w:t xml:space="preserve">during term time </w:t>
      </w:r>
      <w:r>
        <w:rPr>
          <w:lang w:val="en-GB"/>
        </w:rPr>
        <w:t xml:space="preserve">cannot be authorised. If you take your child on holiday during term time you risk losing their place in school. </w:t>
      </w:r>
    </w:p>
    <w:p w14:paraId="13B1B287" w14:textId="77777777" w:rsidR="00720A91" w:rsidRDefault="00720A91" w:rsidP="00720A91">
      <w:pPr>
        <w:pStyle w:val="Heading3"/>
        <w:rPr>
          <w:lang w:val="en-GB"/>
        </w:rPr>
      </w:pPr>
      <w:r>
        <w:rPr>
          <w:lang w:val="en-GB"/>
        </w:rPr>
        <w:t>Parent</w:t>
      </w:r>
      <w:r w:rsidR="00521D50">
        <w:rPr>
          <w:lang w:val="en-GB"/>
        </w:rPr>
        <w:t>/Carer</w:t>
      </w:r>
      <w:r>
        <w:rPr>
          <w:lang w:val="en-GB"/>
        </w:rPr>
        <w:t xml:space="preserve"> Workshops</w:t>
      </w:r>
    </w:p>
    <w:p w14:paraId="0FFD3FC5" w14:textId="77777777" w:rsidR="00720A91" w:rsidRPr="00720A91" w:rsidRDefault="00720A91" w:rsidP="00720A91">
      <w:pPr>
        <w:rPr>
          <w:lang w:val="en-GB"/>
        </w:rPr>
      </w:pPr>
      <w:r>
        <w:rPr>
          <w:lang w:val="en-GB"/>
        </w:rPr>
        <w:t>We hold regular parent</w:t>
      </w:r>
      <w:r w:rsidR="00521D50">
        <w:rPr>
          <w:lang w:val="en-GB"/>
        </w:rPr>
        <w:t xml:space="preserve"> and carer</w:t>
      </w:r>
      <w:r>
        <w:rPr>
          <w:lang w:val="en-GB"/>
        </w:rPr>
        <w:t xml:space="preserve"> workshops to share information with you about the curriculum and how you can help at home. We hope you will be able to attend these. They usually take place at 9.10am after you have brought your child to school. </w:t>
      </w:r>
    </w:p>
    <w:p w14:paraId="62486C05" w14:textId="77777777" w:rsidR="00150D3D" w:rsidRDefault="00150D3D" w:rsidP="00444168">
      <w:pPr>
        <w:pStyle w:val="Heading3"/>
        <w:rPr>
          <w:lang w:val="en-GB"/>
        </w:rPr>
      </w:pPr>
    </w:p>
    <w:p w14:paraId="53A367A2" w14:textId="77777777" w:rsidR="007F2B4C" w:rsidRPr="007F2B4C" w:rsidRDefault="00521D50" w:rsidP="00444168">
      <w:pPr>
        <w:pStyle w:val="Heading3"/>
        <w:rPr>
          <w:lang w:val="en-GB"/>
        </w:rPr>
      </w:pPr>
      <w:r>
        <w:rPr>
          <w:lang w:val="en-GB"/>
        </w:rPr>
        <w:t>How We Keep In Touch</w:t>
      </w:r>
    </w:p>
    <w:p w14:paraId="49A5C7A2" w14:textId="77777777" w:rsidR="007F2B4C" w:rsidRPr="007F2B4C" w:rsidRDefault="00521D50" w:rsidP="00444168">
      <w:pPr>
        <w:pStyle w:val="Heading4"/>
        <w:rPr>
          <w:lang w:val="en-GB"/>
        </w:rPr>
      </w:pPr>
      <w:r>
        <w:rPr>
          <w:lang w:val="en-GB"/>
        </w:rPr>
        <w:t>A</w:t>
      </w:r>
      <w:r w:rsidR="007F2B4C" w:rsidRPr="007F2B4C">
        <w:rPr>
          <w:lang w:val="en-GB"/>
        </w:rPr>
        <w:t xml:space="preserve">bout your child’s development       </w:t>
      </w:r>
    </w:p>
    <w:p w14:paraId="3FA222DD" w14:textId="77777777" w:rsidR="00444168" w:rsidRDefault="00444168" w:rsidP="005F30B8">
      <w:pPr>
        <w:pStyle w:val="NoSpacing"/>
        <w:numPr>
          <w:ilvl w:val="0"/>
          <w:numId w:val="24"/>
        </w:numPr>
        <w:rPr>
          <w:lang w:val="en-GB"/>
        </w:rPr>
      </w:pPr>
      <w:r>
        <w:rPr>
          <w:lang w:val="en-GB"/>
        </w:rPr>
        <w:t>Through ‘Stay and Play’ where you are able to discuss your child’s progress and share your experiences.</w:t>
      </w:r>
    </w:p>
    <w:p w14:paraId="68A127ED" w14:textId="77777777" w:rsidR="007F2B4C" w:rsidRPr="007F2B4C" w:rsidRDefault="007F2B4C" w:rsidP="005F30B8">
      <w:pPr>
        <w:pStyle w:val="NoSpacing"/>
        <w:numPr>
          <w:ilvl w:val="0"/>
          <w:numId w:val="24"/>
        </w:numPr>
        <w:rPr>
          <w:lang w:val="en-GB"/>
        </w:rPr>
      </w:pPr>
      <w:r w:rsidRPr="007F2B4C">
        <w:rPr>
          <w:lang w:val="en-GB"/>
        </w:rPr>
        <w:t>You can request to meet your child’s teacher at a convenient time.</w:t>
      </w:r>
    </w:p>
    <w:p w14:paraId="00821F46" w14:textId="77777777" w:rsidR="007F2B4C" w:rsidRPr="007F2B4C" w:rsidRDefault="007F2B4C" w:rsidP="005F30B8">
      <w:pPr>
        <w:pStyle w:val="NoSpacing"/>
        <w:numPr>
          <w:ilvl w:val="0"/>
          <w:numId w:val="24"/>
        </w:numPr>
        <w:rPr>
          <w:lang w:val="en-GB"/>
        </w:rPr>
      </w:pPr>
      <w:r w:rsidRPr="007F2B4C">
        <w:rPr>
          <w:lang w:val="en-GB"/>
        </w:rPr>
        <w:t xml:space="preserve">Parents / carers are invited to </w:t>
      </w:r>
      <w:r w:rsidR="00444168">
        <w:rPr>
          <w:lang w:val="en-GB"/>
        </w:rPr>
        <w:t xml:space="preserve">Pupil and Parent Review Meetings </w:t>
      </w:r>
      <w:r w:rsidRPr="007F2B4C">
        <w:rPr>
          <w:lang w:val="en-GB"/>
        </w:rPr>
        <w:t xml:space="preserve">twice a year where we will discuss your child’s progress in depth. </w:t>
      </w:r>
    </w:p>
    <w:p w14:paraId="5D372995" w14:textId="77777777" w:rsidR="007F2B4C" w:rsidRPr="007F2B4C" w:rsidRDefault="00521D50" w:rsidP="00AE4520">
      <w:pPr>
        <w:pStyle w:val="Heading4"/>
        <w:rPr>
          <w:lang w:val="en-GB"/>
        </w:rPr>
      </w:pPr>
      <w:r>
        <w:rPr>
          <w:lang w:val="en-GB"/>
        </w:rPr>
        <w:t>A</w:t>
      </w:r>
      <w:r w:rsidR="007F2B4C" w:rsidRPr="007F2B4C">
        <w:rPr>
          <w:lang w:val="en-GB"/>
        </w:rPr>
        <w:t xml:space="preserve">bout the school </w:t>
      </w:r>
    </w:p>
    <w:p w14:paraId="3DE9AEC5" w14:textId="77777777" w:rsidR="007F2B4C" w:rsidRPr="007F2B4C" w:rsidRDefault="007F2B4C" w:rsidP="00AE4520">
      <w:pPr>
        <w:pStyle w:val="NoSpacing"/>
        <w:numPr>
          <w:ilvl w:val="0"/>
          <w:numId w:val="25"/>
        </w:numPr>
        <w:rPr>
          <w:lang w:val="en-GB"/>
        </w:rPr>
      </w:pPr>
      <w:r w:rsidRPr="007F2B4C">
        <w:rPr>
          <w:lang w:val="en-GB"/>
        </w:rPr>
        <w:t xml:space="preserve">Regular </w:t>
      </w:r>
      <w:r w:rsidR="00444168">
        <w:rPr>
          <w:lang w:val="en-GB"/>
        </w:rPr>
        <w:t>news</w:t>
      </w:r>
      <w:r w:rsidR="00521D50">
        <w:rPr>
          <w:lang w:val="en-GB"/>
        </w:rPr>
        <w:t>letters are sent out</w:t>
      </w:r>
      <w:r w:rsidR="00031DCC">
        <w:rPr>
          <w:lang w:val="en-GB"/>
        </w:rPr>
        <w:t xml:space="preserve"> </w:t>
      </w:r>
      <w:r w:rsidR="00444168">
        <w:rPr>
          <w:lang w:val="en-GB"/>
        </w:rPr>
        <w:t xml:space="preserve">- please check your child’s </w:t>
      </w:r>
      <w:proofErr w:type="spellStart"/>
      <w:r w:rsidR="00444168">
        <w:rPr>
          <w:lang w:val="en-GB"/>
        </w:rPr>
        <w:t>bookbag</w:t>
      </w:r>
      <w:proofErr w:type="spellEnd"/>
      <w:r w:rsidR="00444168">
        <w:rPr>
          <w:lang w:val="en-GB"/>
        </w:rPr>
        <w:t xml:space="preserve"> fo</w:t>
      </w:r>
      <w:r w:rsidR="00A445F9">
        <w:rPr>
          <w:lang w:val="en-GB"/>
        </w:rPr>
        <w:t>r these</w:t>
      </w:r>
      <w:r w:rsidRPr="007F2B4C">
        <w:rPr>
          <w:lang w:val="en-GB"/>
        </w:rPr>
        <w:t>.</w:t>
      </w:r>
    </w:p>
    <w:p w14:paraId="2C8C6ADD" w14:textId="77777777" w:rsidR="007F2B4C" w:rsidRDefault="007F2B4C" w:rsidP="00AE4520">
      <w:pPr>
        <w:pStyle w:val="NoSpacing"/>
        <w:numPr>
          <w:ilvl w:val="0"/>
          <w:numId w:val="25"/>
        </w:numPr>
        <w:rPr>
          <w:lang w:val="en-GB"/>
        </w:rPr>
      </w:pPr>
      <w:r w:rsidRPr="007F2B4C">
        <w:rPr>
          <w:lang w:val="en-GB"/>
        </w:rPr>
        <w:t>General information and news can be found on the school website</w:t>
      </w:r>
      <w:r w:rsidR="00EC5EBF">
        <w:rPr>
          <w:lang w:val="en-GB"/>
        </w:rPr>
        <w:t>.</w:t>
      </w:r>
      <w:r w:rsidRPr="007F2B4C">
        <w:rPr>
          <w:lang w:val="en-GB"/>
        </w:rPr>
        <w:t xml:space="preserve"> </w:t>
      </w:r>
    </w:p>
    <w:p w14:paraId="4101652C" w14:textId="77777777" w:rsidR="00031DCC" w:rsidRDefault="00031DCC" w:rsidP="00031DCC">
      <w:pPr>
        <w:pStyle w:val="NoSpacing"/>
        <w:ind w:left="720"/>
        <w:rPr>
          <w:lang w:val="en-GB"/>
        </w:rPr>
      </w:pPr>
    </w:p>
    <w:p w14:paraId="3A996A45" w14:textId="77777777" w:rsidR="00C02F4E" w:rsidRDefault="00C02F4E" w:rsidP="00C02F4E">
      <w:pPr>
        <w:pStyle w:val="Heading3"/>
        <w:rPr>
          <w:lang w:val="en-GB"/>
        </w:rPr>
      </w:pPr>
      <w:r>
        <w:rPr>
          <w:lang w:val="en-GB"/>
        </w:rPr>
        <w:t>Uniform</w:t>
      </w:r>
    </w:p>
    <w:p w14:paraId="0D310B77" w14:textId="3BD523AE" w:rsidR="00C02F4E" w:rsidRDefault="00C02F4E" w:rsidP="00C02F4E">
      <w:pPr>
        <w:rPr>
          <w:lang w:val="en-GB"/>
        </w:rPr>
      </w:pPr>
      <w:r>
        <w:rPr>
          <w:lang w:val="en-GB"/>
        </w:rPr>
        <w:t>Please help your child to become independent with their own dressing (this is a prime area of learning in the curriculum). Send them to school in trousers or skirts that they can easily undo</w:t>
      </w:r>
      <w:r w:rsidR="008135E2">
        <w:rPr>
          <w:lang w:val="en-GB"/>
        </w:rPr>
        <w:t xml:space="preserve"> by themselves</w:t>
      </w:r>
      <w:r>
        <w:rPr>
          <w:lang w:val="en-GB"/>
        </w:rPr>
        <w:t xml:space="preserve"> to go to the toilet. Teach them how to fasten their coat or jacket. Avoid laces on shoes until y</w:t>
      </w:r>
      <w:r w:rsidR="008135E2">
        <w:rPr>
          <w:lang w:val="en-GB"/>
        </w:rPr>
        <w:t>our child is able to tie these, this also applies to their P.E shoes.</w:t>
      </w:r>
    </w:p>
    <w:p w14:paraId="5D7CB9A6" w14:textId="77777777" w:rsidR="00B9433F" w:rsidRDefault="00C02F4E" w:rsidP="00B9433F">
      <w:pPr>
        <w:rPr>
          <w:lang w:val="en-GB"/>
        </w:rPr>
      </w:pPr>
      <w:r>
        <w:rPr>
          <w:lang w:val="en-GB"/>
        </w:rPr>
        <w:t xml:space="preserve">Please ensure that all clothes are named so that they do not get lost. </w:t>
      </w:r>
    </w:p>
    <w:p w14:paraId="7A006C80" w14:textId="77777777" w:rsidR="00B9433F" w:rsidRDefault="00B9433F" w:rsidP="00B9433F">
      <w:pPr>
        <w:pStyle w:val="Heading3"/>
        <w:rPr>
          <w:lang w:val="en-GB"/>
        </w:rPr>
      </w:pPr>
      <w:r>
        <w:rPr>
          <w:lang w:val="en-GB"/>
        </w:rPr>
        <w:t>Allergies and Health</w:t>
      </w:r>
    </w:p>
    <w:p w14:paraId="3D1EE442" w14:textId="77777777" w:rsidR="00B9433F" w:rsidRDefault="00B9433F" w:rsidP="00B9433F">
      <w:pPr>
        <w:rPr>
          <w:lang w:val="en-GB"/>
        </w:rPr>
      </w:pPr>
      <w:r>
        <w:rPr>
          <w:lang w:val="en-GB"/>
        </w:rPr>
        <w:t xml:space="preserve">During the home visit we will ask you about any health conditions that your child has, such as asthma, as well as any food allergies. Please keep us updated if this changes during the year. We are not allowed to </w:t>
      </w:r>
      <w:r>
        <w:rPr>
          <w:lang w:val="en-GB"/>
        </w:rPr>
        <w:lastRenderedPageBreak/>
        <w:t>give medicine to children at school, with the exception of inhalers</w:t>
      </w:r>
      <w:r w:rsidR="00CE458A">
        <w:rPr>
          <w:lang w:val="en-GB"/>
        </w:rPr>
        <w:t xml:space="preserve"> and other prescribed medicines</w:t>
      </w:r>
      <w:r>
        <w:rPr>
          <w:lang w:val="en-GB"/>
        </w:rPr>
        <w:t xml:space="preserve">. These must be labelled with the child’s name and a form completed. </w:t>
      </w:r>
    </w:p>
    <w:p w14:paraId="5E54A38C" w14:textId="77777777" w:rsidR="00B9433F" w:rsidRPr="00B9433F" w:rsidRDefault="00B9433F" w:rsidP="00B9433F">
      <w:pPr>
        <w:pStyle w:val="Heading3"/>
      </w:pPr>
      <w:r>
        <w:t>First Aid at school</w:t>
      </w:r>
    </w:p>
    <w:p w14:paraId="36479963" w14:textId="77777777" w:rsidR="00AC0EA2" w:rsidRPr="002B6EAB" w:rsidRDefault="00B9433F" w:rsidP="002B6EAB">
      <w:r w:rsidRPr="00B9433F">
        <w:rPr>
          <w:noProof/>
          <w:lang w:val="en-GB" w:eastAsia="en-GB"/>
        </w:rPr>
        <w:drawing>
          <wp:anchor distT="0" distB="0" distL="114300" distR="114300" simplePos="0" relativeHeight="251582464" behindDoc="0" locked="0" layoutInCell="1" allowOverlap="1" wp14:anchorId="5B8D8CC9" wp14:editId="605ED947">
            <wp:simplePos x="0" y="0"/>
            <wp:positionH relativeFrom="column">
              <wp:posOffset>0</wp:posOffset>
            </wp:positionH>
            <wp:positionV relativeFrom="paragraph">
              <wp:posOffset>73025</wp:posOffset>
            </wp:positionV>
            <wp:extent cx="642620" cy="1419225"/>
            <wp:effectExtent l="0" t="0" r="5080" b="9525"/>
            <wp:wrapSquare wrapText="bothSides"/>
            <wp:docPr id="7" name="Picture 7" descr="Description: http://images.clipartof.com/small/433062-Royalty-Free-RF-Clipart-Illustration-Of-A-Hurt-Boy-With-A-Big-Bump-On-His-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Description: http://images.clipartof.com/small/433062-Royalty-Free-RF-Clipart-Illustration-Of-A-Hurt-Boy-With-A-Big-Bump-On-His-Head.jpg"/>
                    <pic:cNvPicPr>
                      <a:picLocks noChangeAspect="1" noChangeArrowheads="1"/>
                    </pic:cNvPicPr>
                  </pic:nvPicPr>
                  <pic:blipFill>
                    <a:blip r:embed="rId23" cstate="print">
                      <a:extLst>
                        <a:ext uri="{28A0092B-C50C-407E-A947-70E740481C1C}">
                          <a14:useLocalDpi xmlns:a14="http://schemas.microsoft.com/office/drawing/2010/main" val="0"/>
                        </a:ext>
                      </a:extLst>
                    </a:blip>
                    <a:srcRect r="9088"/>
                    <a:stretch>
                      <a:fillRect/>
                    </a:stretch>
                  </pic:blipFill>
                  <pic:spPr bwMode="auto">
                    <a:xfrm>
                      <a:off x="0" y="0"/>
                      <a:ext cx="642620" cy="1419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433F">
        <w:t>We have a qualified first aider at school with the children at all times.</w:t>
      </w:r>
      <w:r>
        <w:t xml:space="preserve"> </w:t>
      </w:r>
      <w:r w:rsidRPr="00B9433F">
        <w:t>If children have a serious accident anywhere on the body or any type of bang to the head we will inform you by telephone. Please make sure your contact informat</w:t>
      </w:r>
      <w:r w:rsidR="00A445F9">
        <w:t>ion is kept up to date by letting the office know of any changes</w:t>
      </w:r>
      <w:r w:rsidRPr="00B9433F">
        <w:t>.</w:t>
      </w:r>
      <w:r w:rsidR="005F30B8">
        <w:t xml:space="preserve"> </w:t>
      </w:r>
    </w:p>
    <w:p w14:paraId="4B99056E" w14:textId="77777777" w:rsidR="00872ECA" w:rsidRDefault="00872ECA" w:rsidP="001231E1">
      <w:pPr>
        <w:pStyle w:val="Heading3"/>
      </w:pPr>
    </w:p>
    <w:p w14:paraId="562E09CB" w14:textId="77777777" w:rsidR="001231E1" w:rsidRDefault="001231E1" w:rsidP="001231E1">
      <w:pPr>
        <w:pStyle w:val="Heading3"/>
      </w:pPr>
      <w:r>
        <w:t>Trips and Visits</w:t>
      </w:r>
    </w:p>
    <w:p w14:paraId="1D1E8CC2" w14:textId="77777777" w:rsidR="001231E1" w:rsidRDefault="001231E1" w:rsidP="001231E1">
      <w:r>
        <w:t xml:space="preserve">The children go on many walks and visits in the </w:t>
      </w:r>
      <w:r w:rsidR="00EC5EBF" w:rsidRPr="00EC5EBF">
        <w:t xml:space="preserve">local </w:t>
      </w:r>
      <w:r>
        <w:t>area. These local walks will link to the topic that the children are learning about. For exampl</w:t>
      </w:r>
      <w:r w:rsidR="00FF68CD">
        <w:t>e, as part of their work on transport, they may walk to a main road to take a survey of the traffic.</w:t>
      </w:r>
      <w:r>
        <w:t xml:space="preserve"> </w:t>
      </w:r>
    </w:p>
    <w:p w14:paraId="35E1FB5B" w14:textId="77777777" w:rsidR="001231E1" w:rsidRDefault="001231E1" w:rsidP="001231E1">
      <w:r>
        <w:t>The children also go on planned trips invo</w:t>
      </w:r>
      <w:r w:rsidR="00FF68CD">
        <w:t>lving public transport</w:t>
      </w:r>
      <w:r>
        <w:t>. When these take place we will write to you and let you know. We will also ask for a donation towards these trips.</w:t>
      </w:r>
    </w:p>
    <w:p w14:paraId="660C60B3" w14:textId="77777777" w:rsidR="001231E1" w:rsidRDefault="001231E1" w:rsidP="001231E1">
      <w:r>
        <w:t xml:space="preserve">Sometimes we need parent volunteers for these trips. We will let you </w:t>
      </w:r>
      <w:r w:rsidR="008624D9">
        <w:t>know if</w:t>
      </w:r>
      <w:r>
        <w:t xml:space="preserve"> you can help with this and we will give you guidance on how you can help.</w:t>
      </w:r>
    </w:p>
    <w:p w14:paraId="4D0A98BA" w14:textId="77777777" w:rsidR="007F2B4C" w:rsidRDefault="001231E1" w:rsidP="001231E1">
      <w:pPr>
        <w:pStyle w:val="Heading3"/>
      </w:pPr>
      <w:r>
        <w:t>Volunteers</w:t>
      </w:r>
    </w:p>
    <w:p w14:paraId="5F32499F" w14:textId="77777777" w:rsidR="001231E1" w:rsidRDefault="001231E1" w:rsidP="001231E1">
      <w:r>
        <w:t>We welcome volunteers at school!</w:t>
      </w:r>
      <w:r w:rsidR="0071385C">
        <w:t xml:space="preserve"> </w:t>
      </w:r>
      <w:r>
        <w:t xml:space="preserve"> If you would like to volunteer regularly p</w:t>
      </w:r>
      <w:r w:rsidR="00521D50">
        <w:t xml:space="preserve">lease ask to speak to Anna </w:t>
      </w:r>
      <w:proofErr w:type="spellStart"/>
      <w:r w:rsidR="00521D50">
        <w:t>Mulhern</w:t>
      </w:r>
      <w:proofErr w:type="spellEnd"/>
      <w:r>
        <w:t xml:space="preserve">. </w:t>
      </w:r>
    </w:p>
    <w:p w14:paraId="782573BD" w14:textId="77777777" w:rsidR="008624D9" w:rsidRDefault="008624D9" w:rsidP="008624D9">
      <w:pPr>
        <w:pStyle w:val="Heading3"/>
      </w:pPr>
      <w:r>
        <w:t>Donations</w:t>
      </w:r>
    </w:p>
    <w:p w14:paraId="778F2BC4" w14:textId="75AEDE9C" w:rsidR="008624D9" w:rsidRDefault="00B9433F" w:rsidP="008624D9">
      <w:r>
        <w:t>From time to time w</w:t>
      </w:r>
      <w:r w:rsidR="008624D9">
        <w:t xml:space="preserve">e will ask you to make donations to school to help us with our fun activities. The children learn a lot through regular cooking activities. We </w:t>
      </w:r>
      <w:r w:rsidR="00672090">
        <w:t xml:space="preserve">will </w:t>
      </w:r>
      <w:r w:rsidR="008624D9">
        <w:t xml:space="preserve">ask you to donate </w:t>
      </w:r>
      <w:r w:rsidR="00672090">
        <w:t xml:space="preserve">a small amount </w:t>
      </w:r>
      <w:r w:rsidR="008624D9">
        <w:t>towards ingredients. We also ask for donations such as empty boxes for our model making activities. Please look at the class notice boards to see what you can donate to help out!</w:t>
      </w:r>
    </w:p>
    <w:p w14:paraId="226F3139" w14:textId="77777777" w:rsidR="008624D9" w:rsidRDefault="008624D9" w:rsidP="008624D9">
      <w:pPr>
        <w:pStyle w:val="Heading3"/>
      </w:pPr>
      <w:r>
        <w:t>Assemblies and Performances</w:t>
      </w:r>
    </w:p>
    <w:p w14:paraId="3F6AA07A" w14:textId="57289ED7" w:rsidR="00AE4520" w:rsidRDefault="00FF68CD" w:rsidP="00AE4520">
      <w:r>
        <w:t xml:space="preserve">Reception and Nursery perform a production at the end of </w:t>
      </w:r>
      <w:r w:rsidR="008624D9">
        <w:t xml:space="preserve">the </w:t>
      </w:r>
      <w:proofErr w:type="gramStart"/>
      <w:r w:rsidR="008624D9">
        <w:t>Autumn</w:t>
      </w:r>
      <w:proofErr w:type="gramEnd"/>
      <w:r w:rsidR="008624D9">
        <w:t xml:space="preserve"> term. We will let you know when this will take place.</w:t>
      </w:r>
      <w:r>
        <w:t xml:space="preserve">  We also hold regular assemblies where children are </w:t>
      </w:r>
      <w:proofErr w:type="spellStart"/>
      <w:r>
        <w:t>recognised</w:t>
      </w:r>
      <w:proofErr w:type="spellEnd"/>
      <w:r>
        <w:t xml:space="preserve"> for their achievements in school.  You will be notified when your child is chosen and be invited to join us.</w:t>
      </w:r>
    </w:p>
    <w:p w14:paraId="4C62911F" w14:textId="77777777" w:rsidR="008B7E37" w:rsidRDefault="008B7E37" w:rsidP="00AE4520"/>
    <w:p w14:paraId="01232C68" w14:textId="77777777" w:rsidR="001907BB" w:rsidRPr="008B7E37" w:rsidRDefault="001907BB" w:rsidP="001907BB">
      <w:pPr>
        <w:pStyle w:val="Heading5"/>
        <w:jc w:val="center"/>
        <w:rPr>
          <w:sz w:val="22"/>
        </w:rPr>
      </w:pPr>
      <w:r w:rsidRPr="008B7E37">
        <w:rPr>
          <w:sz w:val="22"/>
        </w:rPr>
        <w:t>This booklet has been written to help make starting school a happy event for you and your child. This will be one of the first big steps in your child’s life and with your support we aim to make it as happy as possible. It is important that a positive partnership between parents/guardians and teachers is fostered at this early stage. We believe that your child will benefit from this co-operation between home and school.</w:t>
      </w:r>
    </w:p>
    <w:p w14:paraId="1299C43A" w14:textId="77777777" w:rsidR="00AE4520" w:rsidRPr="008B7E37" w:rsidRDefault="00AE4520" w:rsidP="00AE4520">
      <w:pPr>
        <w:rPr>
          <w:sz w:val="20"/>
        </w:rPr>
      </w:pPr>
    </w:p>
    <w:p w14:paraId="2E36AFED" w14:textId="77777777" w:rsidR="001907BB" w:rsidRDefault="001907BB" w:rsidP="001907BB">
      <w:pPr>
        <w:pStyle w:val="Heading5"/>
        <w:jc w:val="center"/>
      </w:pPr>
      <w:r w:rsidRPr="008B7E37">
        <w:rPr>
          <w:sz w:val="22"/>
        </w:rPr>
        <w:t>We aim to provide the highest quality education in the EYFS through a curriculum, which is tailored to their developmental needs. We hope that this booklet will answer any questions you may have about the Foundation Stage, but if you have any further queries, please see a member of staff</w:t>
      </w:r>
      <w:r w:rsidRPr="001907BB">
        <w:t>.</w:t>
      </w:r>
    </w:p>
    <w:p w14:paraId="4DDBEF00" w14:textId="77777777" w:rsidR="00AE4520" w:rsidRDefault="00AE4520" w:rsidP="00AE4520"/>
    <w:p w14:paraId="0FB78278" w14:textId="3DF00707" w:rsidR="00770AC6" w:rsidRPr="008624D9" w:rsidRDefault="00770AC6" w:rsidP="008624D9"/>
    <w:sectPr w:rsidR="00770AC6" w:rsidRPr="008624D9" w:rsidSect="00AC0EA2">
      <w:pgSz w:w="12240" w:h="15840"/>
      <w:pgMar w:top="851" w:right="1440" w:bottom="993"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83223C"/>
    <w:multiLevelType w:val="hybridMultilevel"/>
    <w:tmpl w:val="0EDC8F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82775B"/>
    <w:multiLevelType w:val="multilevel"/>
    <w:tmpl w:val="0EBA3C4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1A044DC4"/>
    <w:multiLevelType w:val="multilevel"/>
    <w:tmpl w:val="5CBAC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9670784"/>
    <w:multiLevelType w:val="multilevel"/>
    <w:tmpl w:val="E842C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AC74D7C"/>
    <w:multiLevelType w:val="hybridMultilevel"/>
    <w:tmpl w:val="A99E86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7A61EB1"/>
    <w:multiLevelType w:val="multilevel"/>
    <w:tmpl w:val="430EE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27D791E"/>
    <w:multiLevelType w:val="hybridMultilevel"/>
    <w:tmpl w:val="3BF237F2"/>
    <w:lvl w:ilvl="0" w:tplc="6AC447EA">
      <w:start w:val="1"/>
      <w:numFmt w:val="decimal"/>
      <w:lvlText w:val="%1."/>
      <w:lvlJc w:val="left"/>
      <w:pPr>
        <w:ind w:left="1080" w:hanging="720"/>
      </w:pPr>
      <w:rPr>
        <w:rFonts w:cs="Tahoma" w:hint="default"/>
        <w:b w:val="0"/>
        <w:sz w:val="3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9383854"/>
    <w:multiLevelType w:val="hybridMultilevel"/>
    <w:tmpl w:val="5CFC82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96568D9"/>
    <w:multiLevelType w:val="hybridMultilevel"/>
    <w:tmpl w:val="41526F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6FE6462"/>
    <w:multiLevelType w:val="multilevel"/>
    <w:tmpl w:val="B8CA9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BA32711"/>
    <w:multiLevelType w:val="multilevel"/>
    <w:tmpl w:val="E348E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22B2776"/>
    <w:multiLevelType w:val="hybridMultilevel"/>
    <w:tmpl w:val="49804B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83138CC"/>
    <w:multiLevelType w:val="multilevel"/>
    <w:tmpl w:val="3AF2A7D0"/>
    <w:lvl w:ilvl="0">
      <w:start w:val="1"/>
      <w:numFmt w:val="bullet"/>
      <w:lvlText w:val=""/>
      <w:lvlJc w:val="left"/>
      <w:pPr>
        <w:tabs>
          <w:tab w:val="num" w:pos="-600"/>
        </w:tabs>
        <w:ind w:left="-600" w:hanging="360"/>
      </w:pPr>
      <w:rPr>
        <w:rFonts w:ascii="Symbol" w:hAnsi="Symbol" w:hint="default"/>
        <w:sz w:val="20"/>
      </w:rPr>
    </w:lvl>
    <w:lvl w:ilvl="1" w:tentative="1">
      <w:start w:val="1"/>
      <w:numFmt w:val="bullet"/>
      <w:lvlText w:val="o"/>
      <w:lvlJc w:val="left"/>
      <w:pPr>
        <w:tabs>
          <w:tab w:val="num" w:pos="120"/>
        </w:tabs>
        <w:ind w:left="120" w:hanging="360"/>
      </w:pPr>
      <w:rPr>
        <w:rFonts w:ascii="Courier New" w:hAnsi="Courier New" w:hint="default"/>
        <w:sz w:val="20"/>
      </w:rPr>
    </w:lvl>
    <w:lvl w:ilvl="2" w:tentative="1">
      <w:start w:val="1"/>
      <w:numFmt w:val="bullet"/>
      <w:lvlText w:val=""/>
      <w:lvlJc w:val="left"/>
      <w:pPr>
        <w:tabs>
          <w:tab w:val="num" w:pos="840"/>
        </w:tabs>
        <w:ind w:left="840" w:hanging="360"/>
      </w:pPr>
      <w:rPr>
        <w:rFonts w:ascii="Wingdings" w:hAnsi="Wingdings" w:hint="default"/>
        <w:sz w:val="20"/>
      </w:rPr>
    </w:lvl>
    <w:lvl w:ilvl="3" w:tentative="1">
      <w:start w:val="1"/>
      <w:numFmt w:val="bullet"/>
      <w:lvlText w:val=""/>
      <w:lvlJc w:val="left"/>
      <w:pPr>
        <w:tabs>
          <w:tab w:val="num" w:pos="1560"/>
        </w:tabs>
        <w:ind w:left="1560" w:hanging="360"/>
      </w:pPr>
      <w:rPr>
        <w:rFonts w:ascii="Wingdings" w:hAnsi="Wingdings" w:hint="default"/>
        <w:sz w:val="20"/>
      </w:rPr>
    </w:lvl>
    <w:lvl w:ilvl="4" w:tentative="1">
      <w:start w:val="1"/>
      <w:numFmt w:val="bullet"/>
      <w:lvlText w:val=""/>
      <w:lvlJc w:val="left"/>
      <w:pPr>
        <w:tabs>
          <w:tab w:val="num" w:pos="2280"/>
        </w:tabs>
        <w:ind w:left="2280" w:hanging="360"/>
      </w:pPr>
      <w:rPr>
        <w:rFonts w:ascii="Wingdings" w:hAnsi="Wingdings" w:hint="default"/>
        <w:sz w:val="20"/>
      </w:rPr>
    </w:lvl>
    <w:lvl w:ilvl="5" w:tentative="1">
      <w:start w:val="1"/>
      <w:numFmt w:val="bullet"/>
      <w:lvlText w:val=""/>
      <w:lvlJc w:val="left"/>
      <w:pPr>
        <w:tabs>
          <w:tab w:val="num" w:pos="3000"/>
        </w:tabs>
        <w:ind w:left="3000" w:hanging="360"/>
      </w:pPr>
      <w:rPr>
        <w:rFonts w:ascii="Wingdings" w:hAnsi="Wingdings" w:hint="default"/>
        <w:sz w:val="20"/>
      </w:rPr>
    </w:lvl>
    <w:lvl w:ilvl="6" w:tentative="1">
      <w:start w:val="1"/>
      <w:numFmt w:val="bullet"/>
      <w:lvlText w:val=""/>
      <w:lvlJc w:val="left"/>
      <w:pPr>
        <w:tabs>
          <w:tab w:val="num" w:pos="3720"/>
        </w:tabs>
        <w:ind w:left="3720" w:hanging="360"/>
      </w:pPr>
      <w:rPr>
        <w:rFonts w:ascii="Wingdings" w:hAnsi="Wingdings" w:hint="default"/>
        <w:sz w:val="20"/>
      </w:rPr>
    </w:lvl>
    <w:lvl w:ilvl="7" w:tentative="1">
      <w:start w:val="1"/>
      <w:numFmt w:val="bullet"/>
      <w:lvlText w:val=""/>
      <w:lvlJc w:val="left"/>
      <w:pPr>
        <w:tabs>
          <w:tab w:val="num" w:pos="4440"/>
        </w:tabs>
        <w:ind w:left="4440" w:hanging="360"/>
      </w:pPr>
      <w:rPr>
        <w:rFonts w:ascii="Wingdings" w:hAnsi="Wingdings" w:hint="default"/>
        <w:sz w:val="20"/>
      </w:rPr>
    </w:lvl>
    <w:lvl w:ilvl="8" w:tentative="1">
      <w:start w:val="1"/>
      <w:numFmt w:val="bullet"/>
      <w:lvlText w:val=""/>
      <w:lvlJc w:val="left"/>
      <w:pPr>
        <w:tabs>
          <w:tab w:val="num" w:pos="5160"/>
        </w:tabs>
        <w:ind w:left="5160" w:hanging="360"/>
      </w:pPr>
      <w:rPr>
        <w:rFonts w:ascii="Wingdings" w:hAnsi="Wingdings" w:hint="default"/>
        <w:sz w:val="20"/>
      </w:rPr>
    </w:lvl>
  </w:abstractNum>
  <w:abstractNum w:abstractNumId="13" w15:restartNumberingAfterBreak="0">
    <w:nsid w:val="7FCC0187"/>
    <w:multiLevelType w:val="hybridMultilevel"/>
    <w:tmpl w:val="D0608C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1"/>
  </w:num>
  <w:num w:numId="5">
    <w:abstractNumId w:val="1"/>
  </w:num>
  <w:num w:numId="6">
    <w:abstractNumId w:val="1"/>
  </w:num>
  <w:num w:numId="7">
    <w:abstractNumId w:val="1"/>
  </w:num>
  <w:num w:numId="8">
    <w:abstractNumId w:val="1"/>
  </w:num>
  <w:num w:numId="9">
    <w:abstractNumId w:val="1"/>
  </w:num>
  <w:num w:numId="10">
    <w:abstractNumId w:val="1"/>
  </w:num>
  <w:num w:numId="11">
    <w:abstractNumId w:val="1"/>
  </w:num>
  <w:num w:numId="12">
    <w:abstractNumId w:val="1"/>
  </w:num>
  <w:num w:numId="13">
    <w:abstractNumId w:val="11"/>
  </w:num>
  <w:num w:numId="14">
    <w:abstractNumId w:val="3"/>
  </w:num>
  <w:num w:numId="15">
    <w:abstractNumId w:val="10"/>
  </w:num>
  <w:num w:numId="16">
    <w:abstractNumId w:val="9"/>
  </w:num>
  <w:num w:numId="17">
    <w:abstractNumId w:val="2"/>
  </w:num>
  <w:num w:numId="18">
    <w:abstractNumId w:val="5"/>
  </w:num>
  <w:num w:numId="19">
    <w:abstractNumId w:val="12"/>
  </w:num>
  <w:num w:numId="20">
    <w:abstractNumId w:val="0"/>
  </w:num>
  <w:num w:numId="21">
    <w:abstractNumId w:val="13"/>
  </w:num>
  <w:num w:numId="22">
    <w:abstractNumId w:val="4"/>
  </w:num>
  <w:num w:numId="23">
    <w:abstractNumId w:val="6"/>
  </w:num>
  <w:num w:numId="24">
    <w:abstractNumId w:val="7"/>
  </w:num>
  <w:num w:numId="2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08"/>
  <w:hyphenationZone w:val="425"/>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39B4"/>
    <w:rsid w:val="00012707"/>
    <w:rsid w:val="00031DCC"/>
    <w:rsid w:val="000333B5"/>
    <w:rsid w:val="00043014"/>
    <w:rsid w:val="0004534F"/>
    <w:rsid w:val="00067EB2"/>
    <w:rsid w:val="00084997"/>
    <w:rsid w:val="000916A9"/>
    <w:rsid w:val="000A080B"/>
    <w:rsid w:val="000D0B85"/>
    <w:rsid w:val="000E17B3"/>
    <w:rsid w:val="000E7978"/>
    <w:rsid w:val="000F25DD"/>
    <w:rsid w:val="000F52C6"/>
    <w:rsid w:val="001231E1"/>
    <w:rsid w:val="00150D3D"/>
    <w:rsid w:val="00174B98"/>
    <w:rsid w:val="001907BB"/>
    <w:rsid w:val="00197197"/>
    <w:rsid w:val="001D0971"/>
    <w:rsid w:val="001D36AF"/>
    <w:rsid w:val="001E3F26"/>
    <w:rsid w:val="001F2A91"/>
    <w:rsid w:val="00201218"/>
    <w:rsid w:val="0023745A"/>
    <w:rsid w:val="00240FB0"/>
    <w:rsid w:val="00257465"/>
    <w:rsid w:val="0027489D"/>
    <w:rsid w:val="002B6EAB"/>
    <w:rsid w:val="002C7730"/>
    <w:rsid w:val="002E2F8E"/>
    <w:rsid w:val="002F7E8B"/>
    <w:rsid w:val="0034587B"/>
    <w:rsid w:val="00353B52"/>
    <w:rsid w:val="003C5D38"/>
    <w:rsid w:val="003D0504"/>
    <w:rsid w:val="00417D1A"/>
    <w:rsid w:val="0042067A"/>
    <w:rsid w:val="00444168"/>
    <w:rsid w:val="0047234F"/>
    <w:rsid w:val="004870D1"/>
    <w:rsid w:val="00497986"/>
    <w:rsid w:val="004C0A44"/>
    <w:rsid w:val="004F30AA"/>
    <w:rsid w:val="00501A57"/>
    <w:rsid w:val="005048C5"/>
    <w:rsid w:val="00521D50"/>
    <w:rsid w:val="0053088D"/>
    <w:rsid w:val="005416CA"/>
    <w:rsid w:val="005559A3"/>
    <w:rsid w:val="005566FD"/>
    <w:rsid w:val="00567EEC"/>
    <w:rsid w:val="00570632"/>
    <w:rsid w:val="0059210B"/>
    <w:rsid w:val="005A3A6F"/>
    <w:rsid w:val="005A4046"/>
    <w:rsid w:val="005B0A3D"/>
    <w:rsid w:val="005C4938"/>
    <w:rsid w:val="005E1C89"/>
    <w:rsid w:val="005F30B8"/>
    <w:rsid w:val="006232FA"/>
    <w:rsid w:val="00672090"/>
    <w:rsid w:val="0067556D"/>
    <w:rsid w:val="006B36FE"/>
    <w:rsid w:val="006B5432"/>
    <w:rsid w:val="006C2996"/>
    <w:rsid w:val="006D2559"/>
    <w:rsid w:val="006E53B0"/>
    <w:rsid w:val="0071385C"/>
    <w:rsid w:val="00720A91"/>
    <w:rsid w:val="00725D3D"/>
    <w:rsid w:val="00735505"/>
    <w:rsid w:val="00770AC6"/>
    <w:rsid w:val="00780D63"/>
    <w:rsid w:val="00782E35"/>
    <w:rsid w:val="007842C3"/>
    <w:rsid w:val="007B4FD2"/>
    <w:rsid w:val="007C17D5"/>
    <w:rsid w:val="007D06A7"/>
    <w:rsid w:val="007E17A2"/>
    <w:rsid w:val="007F2B4C"/>
    <w:rsid w:val="008135E2"/>
    <w:rsid w:val="0082223B"/>
    <w:rsid w:val="00827054"/>
    <w:rsid w:val="00853612"/>
    <w:rsid w:val="008624D9"/>
    <w:rsid w:val="00872ECA"/>
    <w:rsid w:val="008871C4"/>
    <w:rsid w:val="008B072F"/>
    <w:rsid w:val="008B7E37"/>
    <w:rsid w:val="008C0540"/>
    <w:rsid w:val="008C39B4"/>
    <w:rsid w:val="008C4241"/>
    <w:rsid w:val="00907ACF"/>
    <w:rsid w:val="00913F46"/>
    <w:rsid w:val="009330A0"/>
    <w:rsid w:val="009871C4"/>
    <w:rsid w:val="009F0FBF"/>
    <w:rsid w:val="00A35A2F"/>
    <w:rsid w:val="00A445F9"/>
    <w:rsid w:val="00AB0A82"/>
    <w:rsid w:val="00AC0EA2"/>
    <w:rsid w:val="00AC2EFC"/>
    <w:rsid w:val="00AE4520"/>
    <w:rsid w:val="00B254D6"/>
    <w:rsid w:val="00B700FD"/>
    <w:rsid w:val="00B9433F"/>
    <w:rsid w:val="00C02F4E"/>
    <w:rsid w:val="00C108EA"/>
    <w:rsid w:val="00C21858"/>
    <w:rsid w:val="00C314D5"/>
    <w:rsid w:val="00C559A3"/>
    <w:rsid w:val="00C75863"/>
    <w:rsid w:val="00C90751"/>
    <w:rsid w:val="00C9779E"/>
    <w:rsid w:val="00CA6643"/>
    <w:rsid w:val="00CC66FB"/>
    <w:rsid w:val="00CE458A"/>
    <w:rsid w:val="00CF197F"/>
    <w:rsid w:val="00D30016"/>
    <w:rsid w:val="00D53326"/>
    <w:rsid w:val="00D53CC5"/>
    <w:rsid w:val="00D834C4"/>
    <w:rsid w:val="00DC147E"/>
    <w:rsid w:val="00DE1192"/>
    <w:rsid w:val="00DE7074"/>
    <w:rsid w:val="00DE7FDB"/>
    <w:rsid w:val="00E20F2F"/>
    <w:rsid w:val="00E37096"/>
    <w:rsid w:val="00E43B44"/>
    <w:rsid w:val="00E96D5C"/>
    <w:rsid w:val="00EC59D4"/>
    <w:rsid w:val="00EC5EBF"/>
    <w:rsid w:val="00EE0F58"/>
    <w:rsid w:val="00F16298"/>
    <w:rsid w:val="00F3439A"/>
    <w:rsid w:val="00F63A2D"/>
    <w:rsid w:val="00F77D8D"/>
    <w:rsid w:val="00FA3AB9"/>
    <w:rsid w:val="00FB7028"/>
    <w:rsid w:val="00FC3035"/>
    <w:rsid w:val="00FE481B"/>
    <w:rsid w:val="00FF0FCC"/>
    <w:rsid w:val="00FF68CD"/>
    <w:rsid w:val="56215F0D"/>
  </w:rsids>
  <m:mathPr>
    <m:mathFont m:val="Cambria Math"/>
    <m:brkBin m:val="before"/>
    <m:brkBinSub m:val="--"/>
    <m:smallFrac m:val="0"/>
    <m:dispDef/>
    <m:lMargin m:val="0"/>
    <m:rMargin m:val="0"/>
    <m:defJc m:val="centerGroup"/>
    <m:wrapIndent m:val="1440"/>
    <m:intLim m:val="subSup"/>
    <m:naryLim m:val="undOvr"/>
  </m:mathPr>
  <w:themeFontLang w:val="pt-B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C3B896"/>
  <w15:docId w15:val="{C103DF75-14A8-4DD3-9E78-7CB373AF5D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39B4"/>
  </w:style>
  <w:style w:type="paragraph" w:styleId="Heading1">
    <w:name w:val="heading 1"/>
    <w:basedOn w:val="Normal"/>
    <w:next w:val="Normal"/>
    <w:link w:val="Heading1Char"/>
    <w:uiPriority w:val="9"/>
    <w:qFormat/>
    <w:rsid w:val="008C39B4"/>
    <w:pPr>
      <w:keepNext/>
      <w:keepLines/>
      <w:spacing w:before="320" w:after="0" w:line="240" w:lineRule="auto"/>
      <w:outlineLvl w:val="0"/>
    </w:pPr>
    <w:rPr>
      <w:rFonts w:asciiTheme="majorHAnsi" w:eastAsiaTheme="majorEastAsia" w:hAnsiTheme="majorHAnsi" w:cstheme="majorBidi"/>
      <w:color w:val="052E65" w:themeColor="accent1" w:themeShade="BF"/>
      <w:sz w:val="30"/>
      <w:szCs w:val="30"/>
    </w:rPr>
  </w:style>
  <w:style w:type="paragraph" w:styleId="Heading2">
    <w:name w:val="heading 2"/>
    <w:basedOn w:val="Normal"/>
    <w:next w:val="Normal"/>
    <w:link w:val="Heading2Char"/>
    <w:uiPriority w:val="9"/>
    <w:unhideWhenUsed/>
    <w:qFormat/>
    <w:rsid w:val="008C39B4"/>
    <w:pPr>
      <w:keepNext/>
      <w:keepLines/>
      <w:spacing w:before="40" w:after="0" w:line="240" w:lineRule="auto"/>
      <w:outlineLvl w:val="1"/>
    </w:pPr>
    <w:rPr>
      <w:rFonts w:asciiTheme="majorHAnsi" w:eastAsiaTheme="majorEastAsia" w:hAnsiTheme="majorHAnsi" w:cstheme="majorBidi"/>
      <w:color w:val="2861A9" w:themeColor="accent2" w:themeShade="BF"/>
      <w:sz w:val="28"/>
      <w:szCs w:val="28"/>
    </w:rPr>
  </w:style>
  <w:style w:type="paragraph" w:styleId="Heading3">
    <w:name w:val="heading 3"/>
    <w:basedOn w:val="Normal"/>
    <w:next w:val="Normal"/>
    <w:link w:val="Heading3Char"/>
    <w:uiPriority w:val="9"/>
    <w:unhideWhenUsed/>
    <w:qFormat/>
    <w:rsid w:val="008C39B4"/>
    <w:pPr>
      <w:keepNext/>
      <w:keepLines/>
      <w:spacing w:before="40" w:after="0" w:line="240" w:lineRule="auto"/>
      <w:outlineLvl w:val="2"/>
    </w:pPr>
    <w:rPr>
      <w:rFonts w:asciiTheme="majorHAnsi" w:eastAsiaTheme="majorEastAsia" w:hAnsiTheme="majorHAnsi" w:cstheme="majorBidi"/>
      <w:color w:val="03A7A3" w:themeColor="accent6" w:themeShade="BF"/>
      <w:sz w:val="26"/>
      <w:szCs w:val="26"/>
    </w:rPr>
  </w:style>
  <w:style w:type="paragraph" w:styleId="Heading4">
    <w:name w:val="heading 4"/>
    <w:basedOn w:val="Normal"/>
    <w:next w:val="Normal"/>
    <w:link w:val="Heading4Char"/>
    <w:uiPriority w:val="9"/>
    <w:unhideWhenUsed/>
    <w:qFormat/>
    <w:rsid w:val="008C39B4"/>
    <w:pPr>
      <w:keepNext/>
      <w:keepLines/>
      <w:spacing w:before="40" w:after="0"/>
      <w:outlineLvl w:val="3"/>
    </w:pPr>
    <w:rPr>
      <w:rFonts w:asciiTheme="majorHAnsi" w:eastAsiaTheme="majorEastAsia" w:hAnsiTheme="majorHAnsi" w:cstheme="majorBidi"/>
      <w:i/>
      <w:iCs/>
      <w:color w:val="015351" w:themeColor="accent5" w:themeShade="BF"/>
      <w:sz w:val="25"/>
      <w:szCs w:val="25"/>
    </w:rPr>
  </w:style>
  <w:style w:type="paragraph" w:styleId="Heading5">
    <w:name w:val="heading 5"/>
    <w:basedOn w:val="Normal"/>
    <w:next w:val="Normal"/>
    <w:link w:val="Heading5Char"/>
    <w:uiPriority w:val="9"/>
    <w:unhideWhenUsed/>
    <w:qFormat/>
    <w:rsid w:val="008C39B4"/>
    <w:pPr>
      <w:keepNext/>
      <w:keepLines/>
      <w:spacing w:before="40" w:after="0"/>
      <w:outlineLvl w:val="4"/>
    </w:pPr>
    <w:rPr>
      <w:rFonts w:asciiTheme="majorHAnsi" w:eastAsiaTheme="majorEastAsia" w:hAnsiTheme="majorHAnsi" w:cstheme="majorBidi"/>
      <w:i/>
      <w:iCs/>
      <w:color w:val="1B4171" w:themeColor="accent2" w:themeShade="80"/>
      <w:sz w:val="24"/>
      <w:szCs w:val="24"/>
    </w:rPr>
  </w:style>
  <w:style w:type="paragraph" w:styleId="Heading6">
    <w:name w:val="heading 6"/>
    <w:basedOn w:val="Normal"/>
    <w:next w:val="Normal"/>
    <w:link w:val="Heading6Char"/>
    <w:uiPriority w:val="9"/>
    <w:semiHidden/>
    <w:unhideWhenUsed/>
    <w:qFormat/>
    <w:rsid w:val="008C39B4"/>
    <w:pPr>
      <w:keepNext/>
      <w:keepLines/>
      <w:spacing w:before="40" w:after="0"/>
      <w:outlineLvl w:val="5"/>
    </w:pPr>
    <w:rPr>
      <w:rFonts w:asciiTheme="majorHAnsi" w:eastAsiaTheme="majorEastAsia" w:hAnsiTheme="majorHAnsi" w:cstheme="majorBidi"/>
      <w:i/>
      <w:iCs/>
      <w:color w:val="02706D" w:themeColor="accent6" w:themeShade="80"/>
      <w:sz w:val="23"/>
      <w:szCs w:val="23"/>
    </w:rPr>
  </w:style>
  <w:style w:type="paragraph" w:styleId="Heading7">
    <w:name w:val="heading 7"/>
    <w:basedOn w:val="Normal"/>
    <w:next w:val="Normal"/>
    <w:link w:val="Heading7Char"/>
    <w:uiPriority w:val="9"/>
    <w:semiHidden/>
    <w:unhideWhenUsed/>
    <w:qFormat/>
    <w:rsid w:val="008C39B4"/>
    <w:pPr>
      <w:keepNext/>
      <w:keepLines/>
      <w:spacing w:before="40" w:after="0"/>
      <w:outlineLvl w:val="6"/>
    </w:pPr>
    <w:rPr>
      <w:rFonts w:asciiTheme="majorHAnsi" w:eastAsiaTheme="majorEastAsia" w:hAnsiTheme="majorHAnsi" w:cstheme="majorBidi"/>
      <w:color w:val="031E43" w:themeColor="accent1" w:themeShade="80"/>
    </w:rPr>
  </w:style>
  <w:style w:type="paragraph" w:styleId="Heading8">
    <w:name w:val="heading 8"/>
    <w:basedOn w:val="Normal"/>
    <w:next w:val="Normal"/>
    <w:link w:val="Heading8Char"/>
    <w:uiPriority w:val="9"/>
    <w:semiHidden/>
    <w:unhideWhenUsed/>
    <w:qFormat/>
    <w:rsid w:val="008C39B4"/>
    <w:pPr>
      <w:keepNext/>
      <w:keepLines/>
      <w:spacing w:before="40" w:after="0"/>
      <w:outlineLvl w:val="7"/>
    </w:pPr>
    <w:rPr>
      <w:rFonts w:asciiTheme="majorHAnsi" w:eastAsiaTheme="majorEastAsia" w:hAnsiTheme="majorHAnsi" w:cstheme="majorBidi"/>
      <w:color w:val="1B4171" w:themeColor="accent2" w:themeShade="80"/>
      <w:sz w:val="21"/>
      <w:szCs w:val="21"/>
    </w:rPr>
  </w:style>
  <w:style w:type="paragraph" w:styleId="Heading9">
    <w:name w:val="heading 9"/>
    <w:basedOn w:val="Normal"/>
    <w:next w:val="Normal"/>
    <w:link w:val="Heading9Char"/>
    <w:uiPriority w:val="9"/>
    <w:semiHidden/>
    <w:unhideWhenUsed/>
    <w:qFormat/>
    <w:rsid w:val="008C39B4"/>
    <w:pPr>
      <w:keepNext/>
      <w:keepLines/>
      <w:spacing w:before="40" w:after="0"/>
      <w:outlineLvl w:val="8"/>
    </w:pPr>
    <w:rPr>
      <w:rFonts w:asciiTheme="majorHAnsi" w:eastAsiaTheme="majorEastAsia" w:hAnsiTheme="majorHAnsi" w:cstheme="majorBidi"/>
      <w:color w:val="02706D" w:themeColor="accent6"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C39B4"/>
    <w:pPr>
      <w:spacing w:after="0" w:line="240" w:lineRule="auto"/>
      <w:contextualSpacing/>
    </w:pPr>
    <w:rPr>
      <w:rFonts w:asciiTheme="majorHAnsi" w:eastAsiaTheme="majorEastAsia" w:hAnsiTheme="majorHAnsi" w:cstheme="majorBidi"/>
      <w:color w:val="052E65" w:themeColor="accent1" w:themeShade="BF"/>
      <w:spacing w:val="-10"/>
      <w:sz w:val="52"/>
      <w:szCs w:val="52"/>
    </w:rPr>
  </w:style>
  <w:style w:type="character" w:customStyle="1" w:styleId="TitleChar">
    <w:name w:val="Title Char"/>
    <w:basedOn w:val="DefaultParagraphFont"/>
    <w:link w:val="Title"/>
    <w:uiPriority w:val="10"/>
    <w:rsid w:val="008C39B4"/>
    <w:rPr>
      <w:rFonts w:asciiTheme="majorHAnsi" w:eastAsiaTheme="majorEastAsia" w:hAnsiTheme="majorHAnsi" w:cstheme="majorBidi"/>
      <w:color w:val="052E65" w:themeColor="accent1" w:themeShade="BF"/>
      <w:spacing w:val="-10"/>
      <w:sz w:val="52"/>
      <w:szCs w:val="52"/>
    </w:rPr>
  </w:style>
  <w:style w:type="paragraph" w:styleId="Subtitle">
    <w:name w:val="Subtitle"/>
    <w:basedOn w:val="Normal"/>
    <w:next w:val="Normal"/>
    <w:link w:val="SubtitleChar"/>
    <w:uiPriority w:val="11"/>
    <w:qFormat/>
    <w:rsid w:val="008C39B4"/>
    <w:pPr>
      <w:numPr>
        <w:ilvl w:val="1"/>
      </w:numPr>
      <w:spacing w:line="240" w:lineRule="auto"/>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8C39B4"/>
    <w:rPr>
      <w:rFonts w:asciiTheme="majorHAnsi" w:eastAsiaTheme="majorEastAsia" w:hAnsiTheme="majorHAnsi" w:cstheme="majorBidi"/>
    </w:rPr>
  </w:style>
  <w:style w:type="character" w:customStyle="1" w:styleId="Heading1Char">
    <w:name w:val="Heading 1 Char"/>
    <w:basedOn w:val="DefaultParagraphFont"/>
    <w:link w:val="Heading1"/>
    <w:uiPriority w:val="9"/>
    <w:rsid w:val="008C39B4"/>
    <w:rPr>
      <w:rFonts w:asciiTheme="majorHAnsi" w:eastAsiaTheme="majorEastAsia" w:hAnsiTheme="majorHAnsi" w:cstheme="majorBidi"/>
      <w:color w:val="052E65" w:themeColor="accent1" w:themeShade="BF"/>
      <w:sz w:val="30"/>
      <w:szCs w:val="30"/>
    </w:rPr>
  </w:style>
  <w:style w:type="character" w:customStyle="1" w:styleId="Heading2Char">
    <w:name w:val="Heading 2 Char"/>
    <w:basedOn w:val="DefaultParagraphFont"/>
    <w:link w:val="Heading2"/>
    <w:uiPriority w:val="9"/>
    <w:rsid w:val="008C39B4"/>
    <w:rPr>
      <w:rFonts w:asciiTheme="majorHAnsi" w:eastAsiaTheme="majorEastAsia" w:hAnsiTheme="majorHAnsi" w:cstheme="majorBidi"/>
      <w:color w:val="2861A9" w:themeColor="accent2" w:themeShade="BF"/>
      <w:sz w:val="28"/>
      <w:szCs w:val="28"/>
    </w:rPr>
  </w:style>
  <w:style w:type="character" w:customStyle="1" w:styleId="Heading3Char">
    <w:name w:val="Heading 3 Char"/>
    <w:basedOn w:val="DefaultParagraphFont"/>
    <w:link w:val="Heading3"/>
    <w:uiPriority w:val="9"/>
    <w:rsid w:val="008C39B4"/>
    <w:rPr>
      <w:rFonts w:asciiTheme="majorHAnsi" w:eastAsiaTheme="majorEastAsia" w:hAnsiTheme="majorHAnsi" w:cstheme="majorBidi"/>
      <w:color w:val="03A7A3" w:themeColor="accent6" w:themeShade="BF"/>
      <w:sz w:val="26"/>
      <w:szCs w:val="26"/>
    </w:rPr>
  </w:style>
  <w:style w:type="character" w:customStyle="1" w:styleId="Heading4Char">
    <w:name w:val="Heading 4 Char"/>
    <w:basedOn w:val="DefaultParagraphFont"/>
    <w:link w:val="Heading4"/>
    <w:uiPriority w:val="9"/>
    <w:rsid w:val="008C39B4"/>
    <w:rPr>
      <w:rFonts w:asciiTheme="majorHAnsi" w:eastAsiaTheme="majorEastAsia" w:hAnsiTheme="majorHAnsi" w:cstheme="majorBidi"/>
      <w:i/>
      <w:iCs/>
      <w:color w:val="015351" w:themeColor="accent5" w:themeShade="BF"/>
      <w:sz w:val="25"/>
      <w:szCs w:val="25"/>
    </w:rPr>
  </w:style>
  <w:style w:type="character" w:customStyle="1" w:styleId="Heading5Char">
    <w:name w:val="Heading 5 Char"/>
    <w:basedOn w:val="DefaultParagraphFont"/>
    <w:link w:val="Heading5"/>
    <w:uiPriority w:val="9"/>
    <w:rsid w:val="008C39B4"/>
    <w:rPr>
      <w:rFonts w:asciiTheme="majorHAnsi" w:eastAsiaTheme="majorEastAsia" w:hAnsiTheme="majorHAnsi" w:cstheme="majorBidi"/>
      <w:i/>
      <w:iCs/>
      <w:color w:val="1B4171" w:themeColor="accent2" w:themeShade="80"/>
      <w:sz w:val="24"/>
      <w:szCs w:val="24"/>
    </w:rPr>
  </w:style>
  <w:style w:type="character" w:customStyle="1" w:styleId="Heading6Char">
    <w:name w:val="Heading 6 Char"/>
    <w:basedOn w:val="DefaultParagraphFont"/>
    <w:link w:val="Heading6"/>
    <w:uiPriority w:val="9"/>
    <w:semiHidden/>
    <w:rsid w:val="008C39B4"/>
    <w:rPr>
      <w:rFonts w:asciiTheme="majorHAnsi" w:eastAsiaTheme="majorEastAsia" w:hAnsiTheme="majorHAnsi" w:cstheme="majorBidi"/>
      <w:i/>
      <w:iCs/>
      <w:color w:val="02706D" w:themeColor="accent6" w:themeShade="80"/>
      <w:sz w:val="23"/>
      <w:szCs w:val="23"/>
    </w:rPr>
  </w:style>
  <w:style w:type="character" w:customStyle="1" w:styleId="Heading7Char">
    <w:name w:val="Heading 7 Char"/>
    <w:basedOn w:val="DefaultParagraphFont"/>
    <w:link w:val="Heading7"/>
    <w:uiPriority w:val="9"/>
    <w:semiHidden/>
    <w:rsid w:val="008C39B4"/>
    <w:rPr>
      <w:rFonts w:asciiTheme="majorHAnsi" w:eastAsiaTheme="majorEastAsia" w:hAnsiTheme="majorHAnsi" w:cstheme="majorBidi"/>
      <w:color w:val="031E43" w:themeColor="accent1" w:themeShade="80"/>
    </w:rPr>
  </w:style>
  <w:style w:type="character" w:customStyle="1" w:styleId="Heading8Char">
    <w:name w:val="Heading 8 Char"/>
    <w:basedOn w:val="DefaultParagraphFont"/>
    <w:link w:val="Heading8"/>
    <w:uiPriority w:val="9"/>
    <w:semiHidden/>
    <w:rsid w:val="008C39B4"/>
    <w:rPr>
      <w:rFonts w:asciiTheme="majorHAnsi" w:eastAsiaTheme="majorEastAsia" w:hAnsiTheme="majorHAnsi" w:cstheme="majorBidi"/>
      <w:color w:val="1B4171" w:themeColor="accent2" w:themeShade="80"/>
      <w:sz w:val="21"/>
      <w:szCs w:val="21"/>
    </w:rPr>
  </w:style>
  <w:style w:type="character" w:customStyle="1" w:styleId="Heading9Char">
    <w:name w:val="Heading 9 Char"/>
    <w:basedOn w:val="DefaultParagraphFont"/>
    <w:link w:val="Heading9"/>
    <w:uiPriority w:val="9"/>
    <w:semiHidden/>
    <w:rsid w:val="008C39B4"/>
    <w:rPr>
      <w:rFonts w:asciiTheme="majorHAnsi" w:eastAsiaTheme="majorEastAsia" w:hAnsiTheme="majorHAnsi" w:cstheme="majorBidi"/>
      <w:color w:val="02706D" w:themeColor="accent6" w:themeShade="80"/>
    </w:rPr>
  </w:style>
  <w:style w:type="character" w:styleId="SubtleEmphasis">
    <w:name w:val="Subtle Emphasis"/>
    <w:basedOn w:val="DefaultParagraphFont"/>
    <w:uiPriority w:val="19"/>
    <w:qFormat/>
    <w:rsid w:val="008C39B4"/>
    <w:rPr>
      <w:i/>
      <w:iCs/>
      <w:color w:val="404040" w:themeColor="text1" w:themeTint="BF"/>
    </w:rPr>
  </w:style>
  <w:style w:type="character" w:styleId="Emphasis">
    <w:name w:val="Emphasis"/>
    <w:basedOn w:val="DefaultParagraphFont"/>
    <w:uiPriority w:val="20"/>
    <w:qFormat/>
    <w:rsid w:val="008C39B4"/>
    <w:rPr>
      <w:i/>
      <w:iCs/>
    </w:rPr>
  </w:style>
  <w:style w:type="character" w:styleId="IntenseEmphasis">
    <w:name w:val="Intense Emphasis"/>
    <w:basedOn w:val="DefaultParagraphFont"/>
    <w:uiPriority w:val="21"/>
    <w:qFormat/>
    <w:rsid w:val="008C39B4"/>
    <w:rPr>
      <w:b w:val="0"/>
      <w:bCs w:val="0"/>
      <w:i/>
      <w:iCs/>
      <w:color w:val="073E87" w:themeColor="accent1"/>
    </w:rPr>
  </w:style>
  <w:style w:type="character" w:styleId="Strong">
    <w:name w:val="Strong"/>
    <w:basedOn w:val="DefaultParagraphFont"/>
    <w:uiPriority w:val="22"/>
    <w:qFormat/>
    <w:rsid w:val="008C39B4"/>
    <w:rPr>
      <w:b/>
      <w:bCs/>
    </w:rPr>
  </w:style>
  <w:style w:type="paragraph" w:styleId="Quote">
    <w:name w:val="Quote"/>
    <w:basedOn w:val="Normal"/>
    <w:next w:val="Normal"/>
    <w:link w:val="QuoteChar"/>
    <w:uiPriority w:val="29"/>
    <w:qFormat/>
    <w:rsid w:val="008C39B4"/>
    <w:pPr>
      <w:spacing w:before="120"/>
      <w:ind w:left="720" w:right="720"/>
      <w:jc w:val="center"/>
    </w:pPr>
    <w:rPr>
      <w:i/>
      <w:iCs/>
    </w:rPr>
  </w:style>
  <w:style w:type="character" w:customStyle="1" w:styleId="QuoteChar">
    <w:name w:val="Quote Char"/>
    <w:basedOn w:val="DefaultParagraphFont"/>
    <w:link w:val="Quote"/>
    <w:uiPriority w:val="29"/>
    <w:rsid w:val="008C39B4"/>
    <w:rPr>
      <w:i/>
      <w:iCs/>
    </w:rPr>
  </w:style>
  <w:style w:type="paragraph" w:styleId="IntenseQuote">
    <w:name w:val="Intense Quote"/>
    <w:basedOn w:val="Normal"/>
    <w:next w:val="Normal"/>
    <w:link w:val="IntenseQuoteChar"/>
    <w:uiPriority w:val="30"/>
    <w:qFormat/>
    <w:rsid w:val="008C39B4"/>
    <w:pPr>
      <w:spacing w:before="120" w:line="300" w:lineRule="auto"/>
      <w:ind w:left="576" w:right="576"/>
      <w:jc w:val="center"/>
    </w:pPr>
    <w:rPr>
      <w:rFonts w:asciiTheme="majorHAnsi" w:eastAsiaTheme="majorEastAsia" w:hAnsiTheme="majorHAnsi" w:cstheme="majorBidi"/>
      <w:color w:val="073E87" w:themeColor="accent1"/>
      <w:sz w:val="24"/>
      <w:szCs w:val="24"/>
    </w:rPr>
  </w:style>
  <w:style w:type="character" w:customStyle="1" w:styleId="IntenseQuoteChar">
    <w:name w:val="Intense Quote Char"/>
    <w:basedOn w:val="DefaultParagraphFont"/>
    <w:link w:val="IntenseQuote"/>
    <w:uiPriority w:val="30"/>
    <w:rsid w:val="008C39B4"/>
    <w:rPr>
      <w:rFonts w:asciiTheme="majorHAnsi" w:eastAsiaTheme="majorEastAsia" w:hAnsiTheme="majorHAnsi" w:cstheme="majorBidi"/>
      <w:color w:val="073E87" w:themeColor="accent1"/>
      <w:sz w:val="24"/>
      <w:szCs w:val="24"/>
    </w:rPr>
  </w:style>
  <w:style w:type="character" w:styleId="SubtleReference">
    <w:name w:val="Subtle Reference"/>
    <w:basedOn w:val="DefaultParagraphFont"/>
    <w:uiPriority w:val="31"/>
    <w:qFormat/>
    <w:rsid w:val="008C39B4"/>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8C39B4"/>
    <w:rPr>
      <w:b/>
      <w:bCs/>
      <w:smallCaps/>
      <w:color w:val="073E87" w:themeColor="accent1"/>
      <w:spacing w:val="5"/>
      <w:u w:val="single"/>
    </w:rPr>
  </w:style>
  <w:style w:type="character" w:styleId="BookTitle">
    <w:name w:val="Book Title"/>
    <w:basedOn w:val="DefaultParagraphFont"/>
    <w:uiPriority w:val="33"/>
    <w:qFormat/>
    <w:rsid w:val="008C39B4"/>
    <w:rPr>
      <w:b/>
      <w:bCs/>
      <w:smallCaps/>
    </w:rPr>
  </w:style>
  <w:style w:type="paragraph" w:styleId="Caption">
    <w:name w:val="caption"/>
    <w:basedOn w:val="Normal"/>
    <w:next w:val="Normal"/>
    <w:uiPriority w:val="35"/>
    <w:semiHidden/>
    <w:unhideWhenUsed/>
    <w:qFormat/>
    <w:rsid w:val="008C39B4"/>
    <w:pPr>
      <w:spacing w:line="240" w:lineRule="auto"/>
    </w:pPr>
    <w:rPr>
      <w:b/>
      <w:bCs/>
      <w:smallCaps/>
      <w:color w:val="073E87" w:themeColor="accent1"/>
      <w:spacing w:val="6"/>
    </w:rPr>
  </w:style>
  <w:style w:type="paragraph" w:styleId="TOCHeading">
    <w:name w:val="TOC Heading"/>
    <w:basedOn w:val="Heading1"/>
    <w:next w:val="Normal"/>
    <w:uiPriority w:val="39"/>
    <w:semiHidden/>
    <w:unhideWhenUsed/>
    <w:qFormat/>
    <w:rsid w:val="008C39B4"/>
    <w:pPr>
      <w:outlineLvl w:val="9"/>
    </w:pPr>
  </w:style>
  <w:style w:type="paragraph" w:styleId="NoSpacing">
    <w:name w:val="No Spacing"/>
    <w:uiPriority w:val="1"/>
    <w:qFormat/>
    <w:rsid w:val="008C39B4"/>
    <w:pPr>
      <w:spacing w:after="0" w:line="240" w:lineRule="auto"/>
    </w:pPr>
  </w:style>
  <w:style w:type="paragraph" w:styleId="ListParagraph">
    <w:name w:val="List Paragraph"/>
    <w:basedOn w:val="Normal"/>
    <w:uiPriority w:val="34"/>
    <w:qFormat/>
    <w:pPr>
      <w:ind w:left="720"/>
      <w:contextualSpacing/>
    </w:pPr>
  </w:style>
  <w:style w:type="table" w:styleId="TableGrid">
    <w:name w:val="Table Grid"/>
    <w:basedOn w:val="TableNormal"/>
    <w:uiPriority w:val="39"/>
    <w:rsid w:val="00725D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F2B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2B4C"/>
    <w:rPr>
      <w:rFonts w:ascii="Tahoma" w:hAnsi="Tahoma" w:cs="Tahoma"/>
      <w:sz w:val="16"/>
      <w:szCs w:val="16"/>
    </w:rPr>
  </w:style>
  <w:style w:type="character" w:styleId="CommentReference">
    <w:name w:val="annotation reference"/>
    <w:basedOn w:val="DefaultParagraphFont"/>
    <w:uiPriority w:val="99"/>
    <w:semiHidden/>
    <w:unhideWhenUsed/>
    <w:rsid w:val="00067EB2"/>
    <w:rPr>
      <w:sz w:val="16"/>
      <w:szCs w:val="16"/>
    </w:rPr>
  </w:style>
  <w:style w:type="paragraph" w:styleId="CommentText">
    <w:name w:val="annotation text"/>
    <w:basedOn w:val="Normal"/>
    <w:link w:val="CommentTextChar"/>
    <w:uiPriority w:val="99"/>
    <w:semiHidden/>
    <w:unhideWhenUsed/>
    <w:rsid w:val="00067EB2"/>
    <w:pPr>
      <w:spacing w:line="240" w:lineRule="auto"/>
    </w:pPr>
    <w:rPr>
      <w:sz w:val="20"/>
      <w:szCs w:val="20"/>
    </w:rPr>
  </w:style>
  <w:style w:type="character" w:customStyle="1" w:styleId="CommentTextChar">
    <w:name w:val="Comment Text Char"/>
    <w:basedOn w:val="DefaultParagraphFont"/>
    <w:link w:val="CommentText"/>
    <w:uiPriority w:val="99"/>
    <w:semiHidden/>
    <w:rsid w:val="00067EB2"/>
    <w:rPr>
      <w:sz w:val="20"/>
      <w:szCs w:val="20"/>
    </w:rPr>
  </w:style>
  <w:style w:type="paragraph" w:styleId="CommentSubject">
    <w:name w:val="annotation subject"/>
    <w:basedOn w:val="CommentText"/>
    <w:next w:val="CommentText"/>
    <w:link w:val="CommentSubjectChar"/>
    <w:uiPriority w:val="99"/>
    <w:semiHidden/>
    <w:unhideWhenUsed/>
    <w:rsid w:val="00067EB2"/>
    <w:rPr>
      <w:b/>
      <w:bCs/>
    </w:rPr>
  </w:style>
  <w:style w:type="character" w:customStyle="1" w:styleId="CommentSubjectChar">
    <w:name w:val="Comment Subject Char"/>
    <w:basedOn w:val="CommentTextChar"/>
    <w:link w:val="CommentSubject"/>
    <w:uiPriority w:val="99"/>
    <w:semiHidden/>
    <w:rsid w:val="00067EB2"/>
    <w:rPr>
      <w:b/>
      <w:bCs/>
      <w:sz w:val="20"/>
      <w:szCs w:val="20"/>
    </w:rPr>
  </w:style>
  <w:style w:type="character" w:styleId="Hyperlink">
    <w:name w:val="Hyperlink"/>
    <w:basedOn w:val="DefaultParagraphFont"/>
    <w:uiPriority w:val="99"/>
    <w:unhideWhenUsed/>
    <w:rsid w:val="00067EB2"/>
    <w:rPr>
      <w:color w:val="008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jpeg"/><Relationship Id="rId18" Type="http://schemas.openxmlformats.org/officeDocument/2006/relationships/image" Target="http://www.foodmagazine.org.uk/images/children_140.jpg" TargetMode="External"/><Relationship Id="rId3" Type="http://schemas.openxmlformats.org/officeDocument/2006/relationships/customXml" Target="../customXml/item3.xml"/><Relationship Id="rId21" Type="http://schemas.openxmlformats.org/officeDocument/2006/relationships/image" Target="media/image12.jpeg"/><Relationship Id="rId7" Type="http://schemas.openxmlformats.org/officeDocument/2006/relationships/settings" Target="setting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7.jpeg"/><Relationship Id="rId23" Type="http://schemas.openxmlformats.org/officeDocument/2006/relationships/image" Target="media/image14.jpeg"/><Relationship Id="rId10" Type="http://schemas.openxmlformats.org/officeDocument/2006/relationships/image" Target="media/image2.jpeg"/><Relationship Id="rId19"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Manley\AppData\Roaming\Microsoft\Templates\Report%20design%20(blank)(2).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73E87"/>
      </a:dk2>
      <a:lt2>
        <a:srgbClr val="C6E7FC"/>
      </a:lt2>
      <a:accent1>
        <a:srgbClr val="073E87"/>
      </a:accent1>
      <a:accent2>
        <a:srgbClr val="4584D3"/>
      </a:accent2>
      <a:accent3>
        <a:srgbClr val="5EAEFF"/>
      </a:accent3>
      <a:accent4>
        <a:srgbClr val="05E0DB"/>
      </a:accent4>
      <a:accent5>
        <a:srgbClr val="02706D"/>
      </a:accent5>
      <a:accent6>
        <a:srgbClr val="05E0DB"/>
      </a:accent6>
      <a:hlink>
        <a:srgbClr val="0080FF"/>
      </a:hlink>
      <a:folHlink>
        <a:srgbClr val="5EAEFF"/>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7A5D253A760864D8C3D32F069B2148F" ma:contentTypeVersion="9" ma:contentTypeDescription="Create a new document." ma:contentTypeScope="" ma:versionID="b51388bc6b2b9f1a2a157d5149cd0634">
  <xsd:schema xmlns:xsd="http://www.w3.org/2001/XMLSchema" xmlns:xs="http://www.w3.org/2001/XMLSchema" xmlns:p="http://schemas.microsoft.com/office/2006/metadata/properties" xmlns:ns2="628a7972-fb34-4659-a2d4-88219178eea4" targetNamespace="http://schemas.microsoft.com/office/2006/metadata/properties" ma:root="true" ma:fieldsID="7e6cd2ebf8a309c17adcc85521516eff" ns2:_="">
    <xsd:import namespace="628a7972-fb34-4659-a2d4-88219178eea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8a7972-fb34-4659-a2d4-88219178ee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5CCB05-4329-41F7-BA4E-00DFD4528B53}">
  <ds:schemaRefs>
    <ds:schemaRef ds:uri="http://schemas.microsoft.com/sharepoint/v3/contenttype/forms"/>
  </ds:schemaRefs>
</ds:datastoreItem>
</file>

<file path=customXml/itemProps2.xml><?xml version="1.0" encoding="utf-8"?>
<ds:datastoreItem xmlns:ds="http://schemas.openxmlformats.org/officeDocument/2006/customXml" ds:itemID="{B0636165-5B20-46E2-BB44-4D6E457558C5}">
  <ds:schemaRef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c01c50e1-c60d-458b-951e-f3c772582395"/>
    <ds:schemaRef ds:uri="cffcced2-8236-422b-86d6-2feb617f0070"/>
    <ds:schemaRef ds:uri="http://www.w3.org/XML/1998/namespace"/>
  </ds:schemaRefs>
</ds:datastoreItem>
</file>

<file path=customXml/itemProps3.xml><?xml version="1.0" encoding="utf-8"?>
<ds:datastoreItem xmlns:ds="http://schemas.openxmlformats.org/officeDocument/2006/customXml" ds:itemID="{2EE915B9-6802-4549-8035-A20B854B7E70}"/>
</file>

<file path=customXml/itemProps4.xml><?xml version="1.0" encoding="utf-8"?>
<ds:datastoreItem xmlns:ds="http://schemas.openxmlformats.org/officeDocument/2006/customXml" ds:itemID="{3345F71B-7C50-4B0C-BE22-F0EE03A8D3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design (blank)(2).dotx</Template>
  <TotalTime>27</TotalTime>
  <Pages>6</Pages>
  <Words>1832</Words>
  <Characters>10448</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Tower Bridge Primary School</Company>
  <LinksUpToDate>false</LinksUpToDate>
  <CharactersWithSpaces>12256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SManley</dc:creator>
  <cp:lastModifiedBy>Kylie Harries</cp:lastModifiedBy>
  <cp:revision>10</cp:revision>
  <cp:lastPrinted>2018-07-18T09:45:00Z</cp:lastPrinted>
  <dcterms:created xsi:type="dcterms:W3CDTF">2019-06-10T10:34:00Z</dcterms:created>
  <dcterms:modified xsi:type="dcterms:W3CDTF">2019-06-18T10:36:00Z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TC034577159991</vt:lpwstr>
  </property>
  <property fmtid="{D5CDD505-2E9C-101B-9397-08002B2CF9AE}" pid="3" name="ContentTypeId">
    <vt:lpwstr>0x01010047A5D253A760864D8C3D32F069B2148F</vt:lpwstr>
  </property>
</Properties>
</file>